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pacing w:val="0"/>
          <w:sz w:val="32"/>
          <w:szCs w:val="32"/>
          <w:lang w:val="en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pacing w:val="0"/>
          <w:sz w:val="32"/>
          <w:szCs w:val="32"/>
          <w:lang w:val="en"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三亚市2026年农业社会化服务项目补助资金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核算表</w:t>
      </w:r>
    </w:p>
    <w:tbl>
      <w:tblPr>
        <w:tblStyle w:val="17"/>
        <w:tblW w:w="91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6"/>
        <w:gridCol w:w="1785"/>
        <w:gridCol w:w="1934"/>
        <w:gridCol w:w="471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服务主体</w:t>
            </w: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名称</w:t>
            </w:r>
          </w:p>
        </w:tc>
        <w:tc>
          <w:tcPr>
            <w:tcW w:w="66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600" w:firstLineChars="2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pacing w:val="0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服务主体</w:t>
            </w: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性质</w:t>
            </w:r>
          </w:p>
        </w:tc>
        <w:tc>
          <w:tcPr>
            <w:tcW w:w="66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600" w:firstLineChars="2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pacing w:val="0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法定代表人姓名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pacing w:val="0"/>
                <w:sz w:val="30"/>
                <w:szCs w:val="30"/>
                <w:lang w:val="en-US" w:eastAsia="zh-CN"/>
              </w:rPr>
            </w:pPr>
          </w:p>
        </w:tc>
        <w:tc>
          <w:tcPr>
            <w:tcW w:w="24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身份证号码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pacing w:val="0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注册地址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（联系电话）</w:t>
            </w:r>
          </w:p>
        </w:tc>
        <w:tc>
          <w:tcPr>
            <w:tcW w:w="66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600" w:firstLineChars="2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pacing w:val="0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服务作业地点</w:t>
            </w:r>
          </w:p>
        </w:tc>
        <w:tc>
          <w:tcPr>
            <w:tcW w:w="66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600" w:firstLineChars="2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pacing w:val="0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0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核定补助内容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及作业量</w:t>
            </w:r>
          </w:p>
        </w:tc>
        <w:tc>
          <w:tcPr>
            <w:tcW w:w="37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服务内容</w:t>
            </w:r>
          </w:p>
        </w:tc>
        <w:tc>
          <w:tcPr>
            <w:tcW w:w="28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服务作业量（亩）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0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640" w:firstLineChars="200"/>
              <w:jc w:val="center"/>
              <w:textAlignment w:val="auto"/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</w:p>
        </w:tc>
        <w:tc>
          <w:tcPr>
            <w:tcW w:w="37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pacing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耕/种/防/收</w:t>
            </w:r>
          </w:p>
        </w:tc>
        <w:tc>
          <w:tcPr>
            <w:tcW w:w="28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pacing w:val="0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核定补助金额（元）</w:t>
            </w:r>
          </w:p>
        </w:tc>
        <w:tc>
          <w:tcPr>
            <w:tcW w:w="66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pacing w:val="0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2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三亚市农业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农村局意见</w:t>
            </w:r>
          </w:p>
        </w:tc>
        <w:tc>
          <w:tcPr>
            <w:tcW w:w="66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64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64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64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负责人签名（盖章）：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64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  <w:t>备注</w:t>
            </w:r>
          </w:p>
        </w:tc>
        <w:tc>
          <w:tcPr>
            <w:tcW w:w="66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 w:firstLine="64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32"/>
                <w:szCs w:val="32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0" w:right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28"/>
          <w:szCs w:val="28"/>
          <w:lang w:val="en-US" w:eastAsia="zh-CN"/>
        </w:rPr>
        <w:t>备注：此表一式三份。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color w:val="auto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cs="Times New Roman"/>
          <w:color w:val="auto"/>
          <w:sz w:val="28"/>
          <w:szCs w:val="28"/>
          <w:lang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8" w:header="851" w:footer="1418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rPr>
        <w:rFonts w:hint="eastAsia" w:asciiTheme="minorEastAsia" w:hAnsiTheme="minorEastAsia" w:eastAsiaTheme="minorEastAsia" w:cs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Style w:val="2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2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2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2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JCLMQHAIAACkEAAAOAAAAZHJz&#10;L2Uyb0RvYy54bWytU82O0zAQviPxDpbvNGlZVl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t6Q4lmCiM6ff1y+vbj9P0z&#10;uYnwtNbP4LWx8Avda9MVNLi9GEwe77HxrnIq3miJwAVYHy/4ii4QjsfxdDKd5jBx2AYFKbLrd+t8&#10;eCOMIlEoqMMAE67ssPbh7Dq4xGzarBop0xClJm1Bb1+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SQizE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2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Style w:val="2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2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2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2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drawingGridHorizontalSpacing w:val="105"/>
  <w:drawingGridVerticalSpacing w:val="156"/>
  <w:displayHorizontalDrawingGridEvery w:val="1"/>
  <w:displayVerticalDrawingGridEvery w:val="1"/>
  <w:doNotShadeFormData w:val="true"/>
  <w:noPunctuationKerning w:val="true"/>
  <w:characterSpacingControl w:val="compressPunctuation"/>
  <w:compat>
    <w:spaceForUL/>
    <w:balanceSingleByteDoubleByteWidth/>
    <w:doNotLeaveBackslashAlone/>
    <w:ulTrailSpace/>
    <w:doNotExpandShiftReturn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ieldCopyNum" w:val="0000001"/>
    <w:docVar w:name="fieldSecreteDeg" w:val="绝密"/>
    <w:docVar w:name="fieldSecreteLen" w:val="★一年"/>
    <w:docVar w:name="fieldUrgencyDeg" w:val="特  急"/>
  </w:docVars>
  <w:rsids>
    <w:rsidRoot w:val="005307AE"/>
    <w:rsid w:val="000435A7"/>
    <w:rsid w:val="00093943"/>
    <w:rsid w:val="000A4DD9"/>
    <w:rsid w:val="0022463A"/>
    <w:rsid w:val="003C444B"/>
    <w:rsid w:val="003D4AA0"/>
    <w:rsid w:val="00510992"/>
    <w:rsid w:val="005307AE"/>
    <w:rsid w:val="006612FE"/>
    <w:rsid w:val="00775585"/>
    <w:rsid w:val="007F2C02"/>
    <w:rsid w:val="008A077F"/>
    <w:rsid w:val="008A1B15"/>
    <w:rsid w:val="008A28E1"/>
    <w:rsid w:val="008C1586"/>
    <w:rsid w:val="009F4365"/>
    <w:rsid w:val="00A102F0"/>
    <w:rsid w:val="00A4751C"/>
    <w:rsid w:val="00AF599A"/>
    <w:rsid w:val="00C6397D"/>
    <w:rsid w:val="00D20892"/>
    <w:rsid w:val="00D536A0"/>
    <w:rsid w:val="00DA0EA8"/>
    <w:rsid w:val="00E93C09"/>
    <w:rsid w:val="00F27C10"/>
    <w:rsid w:val="00F5197C"/>
    <w:rsid w:val="00F5348F"/>
    <w:rsid w:val="00FC578F"/>
    <w:rsid w:val="017876FC"/>
    <w:rsid w:val="0267538A"/>
    <w:rsid w:val="02722427"/>
    <w:rsid w:val="028E1DD2"/>
    <w:rsid w:val="034F64D3"/>
    <w:rsid w:val="039C75B1"/>
    <w:rsid w:val="04522BCB"/>
    <w:rsid w:val="0654BCB8"/>
    <w:rsid w:val="070A6C83"/>
    <w:rsid w:val="073E297B"/>
    <w:rsid w:val="07CD7055"/>
    <w:rsid w:val="08331E1A"/>
    <w:rsid w:val="0863675A"/>
    <w:rsid w:val="08B52AB1"/>
    <w:rsid w:val="09140B5B"/>
    <w:rsid w:val="093022DF"/>
    <w:rsid w:val="093C1C52"/>
    <w:rsid w:val="094857F3"/>
    <w:rsid w:val="09F77D72"/>
    <w:rsid w:val="0A5E2124"/>
    <w:rsid w:val="0A950336"/>
    <w:rsid w:val="0B712785"/>
    <w:rsid w:val="0BFE93D8"/>
    <w:rsid w:val="0C30567D"/>
    <w:rsid w:val="0ECA22B5"/>
    <w:rsid w:val="0EF8D06F"/>
    <w:rsid w:val="0EFAF6BD"/>
    <w:rsid w:val="0FAD67A0"/>
    <w:rsid w:val="0FC2218B"/>
    <w:rsid w:val="0FFF6A4A"/>
    <w:rsid w:val="0FFFF900"/>
    <w:rsid w:val="1115231B"/>
    <w:rsid w:val="1162484A"/>
    <w:rsid w:val="121F3F87"/>
    <w:rsid w:val="12BE09DA"/>
    <w:rsid w:val="13FB48CF"/>
    <w:rsid w:val="1418115B"/>
    <w:rsid w:val="144C55DC"/>
    <w:rsid w:val="15CB506C"/>
    <w:rsid w:val="15E23CDF"/>
    <w:rsid w:val="15F76E9F"/>
    <w:rsid w:val="16726677"/>
    <w:rsid w:val="16B5370B"/>
    <w:rsid w:val="1790777E"/>
    <w:rsid w:val="1798C42A"/>
    <w:rsid w:val="17F7A638"/>
    <w:rsid w:val="18AF6338"/>
    <w:rsid w:val="18F805D6"/>
    <w:rsid w:val="19AB1E97"/>
    <w:rsid w:val="1AC518FE"/>
    <w:rsid w:val="1B1FDD77"/>
    <w:rsid w:val="1B8E1CA6"/>
    <w:rsid w:val="1BBFC563"/>
    <w:rsid w:val="1BF73035"/>
    <w:rsid w:val="1C9DC951"/>
    <w:rsid w:val="1DBFEA59"/>
    <w:rsid w:val="1DD9ECE3"/>
    <w:rsid w:val="1DFF0FD8"/>
    <w:rsid w:val="1EBC7754"/>
    <w:rsid w:val="1EC10E04"/>
    <w:rsid w:val="1EFD7CEC"/>
    <w:rsid w:val="1F224D81"/>
    <w:rsid w:val="1FB2B445"/>
    <w:rsid w:val="1FE830D6"/>
    <w:rsid w:val="1FEED8A4"/>
    <w:rsid w:val="1FF6FFA4"/>
    <w:rsid w:val="22857E97"/>
    <w:rsid w:val="23756908"/>
    <w:rsid w:val="238C26C0"/>
    <w:rsid w:val="23FD10E4"/>
    <w:rsid w:val="24BD1B4B"/>
    <w:rsid w:val="25742E76"/>
    <w:rsid w:val="267C291A"/>
    <w:rsid w:val="26BF20A5"/>
    <w:rsid w:val="27FFC1FD"/>
    <w:rsid w:val="28270E83"/>
    <w:rsid w:val="292F582F"/>
    <w:rsid w:val="296DA702"/>
    <w:rsid w:val="2AAE63BF"/>
    <w:rsid w:val="2AE5D917"/>
    <w:rsid w:val="2AF96413"/>
    <w:rsid w:val="2B013270"/>
    <w:rsid w:val="2BF35459"/>
    <w:rsid w:val="2BF7571F"/>
    <w:rsid w:val="2C1F0E5A"/>
    <w:rsid w:val="2C6A4B3D"/>
    <w:rsid w:val="2C6DD715"/>
    <w:rsid w:val="2CB1BD0E"/>
    <w:rsid w:val="2D51637D"/>
    <w:rsid w:val="2D5F3685"/>
    <w:rsid w:val="2DDF141C"/>
    <w:rsid w:val="2E3F7C2B"/>
    <w:rsid w:val="2EDB01A4"/>
    <w:rsid w:val="2F3D1BD7"/>
    <w:rsid w:val="2F4F4C0B"/>
    <w:rsid w:val="2F575FF8"/>
    <w:rsid w:val="2F775F0D"/>
    <w:rsid w:val="2F7F709D"/>
    <w:rsid w:val="2FD73AB4"/>
    <w:rsid w:val="2FDFE706"/>
    <w:rsid w:val="2FEABF5F"/>
    <w:rsid w:val="2FF75DEF"/>
    <w:rsid w:val="2FFF47A8"/>
    <w:rsid w:val="2FFF79EE"/>
    <w:rsid w:val="30BB73EC"/>
    <w:rsid w:val="313B4F8F"/>
    <w:rsid w:val="330D49D8"/>
    <w:rsid w:val="332464CA"/>
    <w:rsid w:val="33746737"/>
    <w:rsid w:val="337CEB68"/>
    <w:rsid w:val="33E30F49"/>
    <w:rsid w:val="34792D63"/>
    <w:rsid w:val="34FB615C"/>
    <w:rsid w:val="35093C33"/>
    <w:rsid w:val="3527569D"/>
    <w:rsid w:val="359B0D1E"/>
    <w:rsid w:val="35DE2B56"/>
    <w:rsid w:val="362FE66B"/>
    <w:rsid w:val="36342D78"/>
    <w:rsid w:val="36EA5D0D"/>
    <w:rsid w:val="37226D46"/>
    <w:rsid w:val="37DE4176"/>
    <w:rsid w:val="37E7F304"/>
    <w:rsid w:val="37F80854"/>
    <w:rsid w:val="37FFF036"/>
    <w:rsid w:val="386B3D37"/>
    <w:rsid w:val="390C6B45"/>
    <w:rsid w:val="39BF6DB9"/>
    <w:rsid w:val="39F3FFB3"/>
    <w:rsid w:val="39F77C09"/>
    <w:rsid w:val="3A097DE4"/>
    <w:rsid w:val="3A77454D"/>
    <w:rsid w:val="3AD3685E"/>
    <w:rsid w:val="3AE81059"/>
    <w:rsid w:val="3B55EDB6"/>
    <w:rsid w:val="3B7ED39A"/>
    <w:rsid w:val="3BABC17A"/>
    <w:rsid w:val="3BB68AEE"/>
    <w:rsid w:val="3BBF7049"/>
    <w:rsid w:val="3BCF8070"/>
    <w:rsid w:val="3BF41556"/>
    <w:rsid w:val="3BF766C3"/>
    <w:rsid w:val="3BF99396"/>
    <w:rsid w:val="3C8B2F0B"/>
    <w:rsid w:val="3CDA36A3"/>
    <w:rsid w:val="3CDF4B9A"/>
    <w:rsid w:val="3CFF970D"/>
    <w:rsid w:val="3D5B24AD"/>
    <w:rsid w:val="3D7FA2D4"/>
    <w:rsid w:val="3D9D71CF"/>
    <w:rsid w:val="3DE6C1B5"/>
    <w:rsid w:val="3DF04AFB"/>
    <w:rsid w:val="3E3F49CE"/>
    <w:rsid w:val="3EFDAD3A"/>
    <w:rsid w:val="3EFEB04A"/>
    <w:rsid w:val="3EFFA16B"/>
    <w:rsid w:val="3F5E4259"/>
    <w:rsid w:val="3F5E6C27"/>
    <w:rsid w:val="3F5E7B73"/>
    <w:rsid w:val="3F73EB47"/>
    <w:rsid w:val="3F95BAA5"/>
    <w:rsid w:val="3FAFDDCD"/>
    <w:rsid w:val="3FB47DA9"/>
    <w:rsid w:val="3FB781AF"/>
    <w:rsid w:val="3FBBE05F"/>
    <w:rsid w:val="3FBE5D23"/>
    <w:rsid w:val="3FBF1C1F"/>
    <w:rsid w:val="3FC57215"/>
    <w:rsid w:val="3FCB0D83"/>
    <w:rsid w:val="3FDF74E2"/>
    <w:rsid w:val="3FDFF6DC"/>
    <w:rsid w:val="3FEFBE0B"/>
    <w:rsid w:val="3FEFC868"/>
    <w:rsid w:val="3FF7FE04"/>
    <w:rsid w:val="3FF99E12"/>
    <w:rsid w:val="3FFBEEEB"/>
    <w:rsid w:val="3FFBEFE9"/>
    <w:rsid w:val="3FFC2F70"/>
    <w:rsid w:val="3FFE84B4"/>
    <w:rsid w:val="3FFEEB43"/>
    <w:rsid w:val="3FFF115B"/>
    <w:rsid w:val="3FFF55EC"/>
    <w:rsid w:val="41147188"/>
    <w:rsid w:val="4233290D"/>
    <w:rsid w:val="44474342"/>
    <w:rsid w:val="44614442"/>
    <w:rsid w:val="457F40A1"/>
    <w:rsid w:val="45DF76F1"/>
    <w:rsid w:val="46185E23"/>
    <w:rsid w:val="467FB09A"/>
    <w:rsid w:val="46D70D03"/>
    <w:rsid w:val="46F011C1"/>
    <w:rsid w:val="47F760C1"/>
    <w:rsid w:val="47FBF5DA"/>
    <w:rsid w:val="48B14BB5"/>
    <w:rsid w:val="49BE4890"/>
    <w:rsid w:val="49FF350A"/>
    <w:rsid w:val="4A690CF4"/>
    <w:rsid w:val="4B3B87C6"/>
    <w:rsid w:val="4B6F30CB"/>
    <w:rsid w:val="4BF43359"/>
    <w:rsid w:val="4C500593"/>
    <w:rsid w:val="4CED8C4C"/>
    <w:rsid w:val="4CFE5F28"/>
    <w:rsid w:val="4D779C36"/>
    <w:rsid w:val="4DBA1F5A"/>
    <w:rsid w:val="4DC2EDB4"/>
    <w:rsid w:val="4EDE953A"/>
    <w:rsid w:val="4EE21CE7"/>
    <w:rsid w:val="4F1F3977"/>
    <w:rsid w:val="4F3E8EF4"/>
    <w:rsid w:val="4F779DBD"/>
    <w:rsid w:val="4F7ECCAB"/>
    <w:rsid w:val="4F7F5C86"/>
    <w:rsid w:val="4FA7D3C0"/>
    <w:rsid w:val="4FCE82F0"/>
    <w:rsid w:val="4FDA4E20"/>
    <w:rsid w:val="4FED1AD0"/>
    <w:rsid w:val="4FF79D13"/>
    <w:rsid w:val="50FF08B7"/>
    <w:rsid w:val="51FED7AB"/>
    <w:rsid w:val="51FF20D8"/>
    <w:rsid w:val="52B44295"/>
    <w:rsid w:val="52DF96BD"/>
    <w:rsid w:val="533F734D"/>
    <w:rsid w:val="53B622B4"/>
    <w:rsid w:val="546272AB"/>
    <w:rsid w:val="54692405"/>
    <w:rsid w:val="54796074"/>
    <w:rsid w:val="54BF7404"/>
    <w:rsid w:val="553E4EBA"/>
    <w:rsid w:val="5572056E"/>
    <w:rsid w:val="559F2EFE"/>
    <w:rsid w:val="55FB5E69"/>
    <w:rsid w:val="5677978F"/>
    <w:rsid w:val="56AE8D3C"/>
    <w:rsid w:val="56BE44D6"/>
    <w:rsid w:val="56FD687E"/>
    <w:rsid w:val="57748954"/>
    <w:rsid w:val="577BD1C5"/>
    <w:rsid w:val="577F880F"/>
    <w:rsid w:val="57BCBF4F"/>
    <w:rsid w:val="57D10C62"/>
    <w:rsid w:val="57DE3E17"/>
    <w:rsid w:val="57EFDC4E"/>
    <w:rsid w:val="587F5473"/>
    <w:rsid w:val="595A0344"/>
    <w:rsid w:val="599FDCE5"/>
    <w:rsid w:val="59AE5FCA"/>
    <w:rsid w:val="59BB2D01"/>
    <w:rsid w:val="5A4D0AAB"/>
    <w:rsid w:val="5A9542E3"/>
    <w:rsid w:val="5B2957D3"/>
    <w:rsid w:val="5B5B8B12"/>
    <w:rsid w:val="5B8FB2CD"/>
    <w:rsid w:val="5BD462C2"/>
    <w:rsid w:val="5BF33425"/>
    <w:rsid w:val="5C3F0451"/>
    <w:rsid w:val="5C3F3716"/>
    <w:rsid w:val="5C435D8A"/>
    <w:rsid w:val="5C494A67"/>
    <w:rsid w:val="5C4ABDDE"/>
    <w:rsid w:val="5CBB41C7"/>
    <w:rsid w:val="5CFBF4D0"/>
    <w:rsid w:val="5D0F57FB"/>
    <w:rsid w:val="5D3B151D"/>
    <w:rsid w:val="5D3F51AA"/>
    <w:rsid w:val="5D4F71D2"/>
    <w:rsid w:val="5D7EA438"/>
    <w:rsid w:val="5D9963AD"/>
    <w:rsid w:val="5DBD09EC"/>
    <w:rsid w:val="5DCF5729"/>
    <w:rsid w:val="5DE7AA84"/>
    <w:rsid w:val="5DF3EB77"/>
    <w:rsid w:val="5DFA6D6A"/>
    <w:rsid w:val="5E3C7BCB"/>
    <w:rsid w:val="5E7944FC"/>
    <w:rsid w:val="5E7B7974"/>
    <w:rsid w:val="5EBF39FF"/>
    <w:rsid w:val="5EE79AC8"/>
    <w:rsid w:val="5EEE323B"/>
    <w:rsid w:val="5EFA7CCD"/>
    <w:rsid w:val="5F1FB69A"/>
    <w:rsid w:val="5F49CF29"/>
    <w:rsid w:val="5F754013"/>
    <w:rsid w:val="5F7B96BF"/>
    <w:rsid w:val="5FBA3190"/>
    <w:rsid w:val="5FBF8193"/>
    <w:rsid w:val="5FBF841E"/>
    <w:rsid w:val="5FC26624"/>
    <w:rsid w:val="5FCF67D7"/>
    <w:rsid w:val="5FD9EE76"/>
    <w:rsid w:val="5FDE707D"/>
    <w:rsid w:val="5FDF0E4B"/>
    <w:rsid w:val="5FDF9EA8"/>
    <w:rsid w:val="5FEEF0F7"/>
    <w:rsid w:val="5FF6ECBB"/>
    <w:rsid w:val="5FF7AF11"/>
    <w:rsid w:val="5FF7B18A"/>
    <w:rsid w:val="5FF96EEC"/>
    <w:rsid w:val="5FFC8B45"/>
    <w:rsid w:val="5FFF5BEC"/>
    <w:rsid w:val="5FFFEAB5"/>
    <w:rsid w:val="62404EAE"/>
    <w:rsid w:val="627F9C28"/>
    <w:rsid w:val="63BA1FAA"/>
    <w:rsid w:val="63BFD95A"/>
    <w:rsid w:val="63E92337"/>
    <w:rsid w:val="641961F1"/>
    <w:rsid w:val="64F3010E"/>
    <w:rsid w:val="65EE1C75"/>
    <w:rsid w:val="661A1D0E"/>
    <w:rsid w:val="66D93613"/>
    <w:rsid w:val="673F2A19"/>
    <w:rsid w:val="676FD47A"/>
    <w:rsid w:val="677F899F"/>
    <w:rsid w:val="677FC794"/>
    <w:rsid w:val="679964EE"/>
    <w:rsid w:val="679FAB80"/>
    <w:rsid w:val="67A6C77B"/>
    <w:rsid w:val="67EF89BD"/>
    <w:rsid w:val="67EFBD43"/>
    <w:rsid w:val="67FDF969"/>
    <w:rsid w:val="68075CE9"/>
    <w:rsid w:val="68F0075F"/>
    <w:rsid w:val="692C7BBA"/>
    <w:rsid w:val="697DB59A"/>
    <w:rsid w:val="69A23A3B"/>
    <w:rsid w:val="6AD386E7"/>
    <w:rsid w:val="6ADF11A3"/>
    <w:rsid w:val="6B1F1D5B"/>
    <w:rsid w:val="6B3EFDC5"/>
    <w:rsid w:val="6B95B348"/>
    <w:rsid w:val="6B975547"/>
    <w:rsid w:val="6BD79044"/>
    <w:rsid w:val="6BFD17C6"/>
    <w:rsid w:val="6C7E5043"/>
    <w:rsid w:val="6D6EB140"/>
    <w:rsid w:val="6D8E35D3"/>
    <w:rsid w:val="6DCAB711"/>
    <w:rsid w:val="6DDF32E7"/>
    <w:rsid w:val="6DF7099F"/>
    <w:rsid w:val="6DFE34B3"/>
    <w:rsid w:val="6DFFE27D"/>
    <w:rsid w:val="6E3F9A46"/>
    <w:rsid w:val="6E5CB46D"/>
    <w:rsid w:val="6E7FF964"/>
    <w:rsid w:val="6EFE2289"/>
    <w:rsid w:val="6F14C15A"/>
    <w:rsid w:val="6F5FF7F9"/>
    <w:rsid w:val="6F7914E1"/>
    <w:rsid w:val="6F7D2E7C"/>
    <w:rsid w:val="6F7F5E42"/>
    <w:rsid w:val="6F7F9616"/>
    <w:rsid w:val="6F955762"/>
    <w:rsid w:val="6F9DB5EE"/>
    <w:rsid w:val="6FAE03D6"/>
    <w:rsid w:val="6FBB27F8"/>
    <w:rsid w:val="6FBDAA32"/>
    <w:rsid w:val="6FD721BE"/>
    <w:rsid w:val="6FDB1725"/>
    <w:rsid w:val="6FDB700B"/>
    <w:rsid w:val="6FDF1E28"/>
    <w:rsid w:val="6FEBBF0D"/>
    <w:rsid w:val="6FECCFC8"/>
    <w:rsid w:val="6FED7CFD"/>
    <w:rsid w:val="6FEDC1D4"/>
    <w:rsid w:val="6FEE80F2"/>
    <w:rsid w:val="6FF6EFED"/>
    <w:rsid w:val="6FF99598"/>
    <w:rsid w:val="6FFB0893"/>
    <w:rsid w:val="6FFEFC56"/>
    <w:rsid w:val="6FFF438D"/>
    <w:rsid w:val="6FFF49B0"/>
    <w:rsid w:val="6FFFA413"/>
    <w:rsid w:val="6FFFBEE6"/>
    <w:rsid w:val="702F6E37"/>
    <w:rsid w:val="7265A405"/>
    <w:rsid w:val="72B242EE"/>
    <w:rsid w:val="72BD1E3F"/>
    <w:rsid w:val="72EE4E2A"/>
    <w:rsid w:val="72FF822C"/>
    <w:rsid w:val="733B2560"/>
    <w:rsid w:val="73AD3888"/>
    <w:rsid w:val="73C7DD1A"/>
    <w:rsid w:val="73D9993E"/>
    <w:rsid w:val="73EF1195"/>
    <w:rsid w:val="73F16D48"/>
    <w:rsid w:val="74AFA6CA"/>
    <w:rsid w:val="74BDCE80"/>
    <w:rsid w:val="74F49EB4"/>
    <w:rsid w:val="74FBBB43"/>
    <w:rsid w:val="756F5130"/>
    <w:rsid w:val="757DE146"/>
    <w:rsid w:val="757EBDE4"/>
    <w:rsid w:val="75C15F86"/>
    <w:rsid w:val="75CEC92C"/>
    <w:rsid w:val="75D9C120"/>
    <w:rsid w:val="75ED5D32"/>
    <w:rsid w:val="75EE4C3A"/>
    <w:rsid w:val="75EF5420"/>
    <w:rsid w:val="75F24FA4"/>
    <w:rsid w:val="75F47029"/>
    <w:rsid w:val="75FA5089"/>
    <w:rsid w:val="75FEB6BD"/>
    <w:rsid w:val="75FF54BA"/>
    <w:rsid w:val="767B3113"/>
    <w:rsid w:val="76AE98AE"/>
    <w:rsid w:val="76EC5B56"/>
    <w:rsid w:val="76FAAD58"/>
    <w:rsid w:val="76FB6CD8"/>
    <w:rsid w:val="76FB88CF"/>
    <w:rsid w:val="76FFA640"/>
    <w:rsid w:val="77005AB6"/>
    <w:rsid w:val="773EA2A4"/>
    <w:rsid w:val="773FBB90"/>
    <w:rsid w:val="776F904F"/>
    <w:rsid w:val="777DE194"/>
    <w:rsid w:val="777E1549"/>
    <w:rsid w:val="7797B6E2"/>
    <w:rsid w:val="7797BA47"/>
    <w:rsid w:val="77D723DB"/>
    <w:rsid w:val="77DF90B6"/>
    <w:rsid w:val="77EBA364"/>
    <w:rsid w:val="77F74095"/>
    <w:rsid w:val="77F7462A"/>
    <w:rsid w:val="77F7DB75"/>
    <w:rsid w:val="77F8531B"/>
    <w:rsid w:val="77FB27CB"/>
    <w:rsid w:val="77FB464A"/>
    <w:rsid w:val="77FDF51B"/>
    <w:rsid w:val="7861A496"/>
    <w:rsid w:val="78FE481A"/>
    <w:rsid w:val="793FF3B7"/>
    <w:rsid w:val="797FE779"/>
    <w:rsid w:val="799F0E96"/>
    <w:rsid w:val="79DF73A5"/>
    <w:rsid w:val="79DFD731"/>
    <w:rsid w:val="79EB02CF"/>
    <w:rsid w:val="79EC4996"/>
    <w:rsid w:val="7A54F2A5"/>
    <w:rsid w:val="7A723BA8"/>
    <w:rsid w:val="7AC6BDF7"/>
    <w:rsid w:val="7ADBE0EB"/>
    <w:rsid w:val="7AED8050"/>
    <w:rsid w:val="7AFDA5C9"/>
    <w:rsid w:val="7B0FE41D"/>
    <w:rsid w:val="7B1F1022"/>
    <w:rsid w:val="7B2F93ED"/>
    <w:rsid w:val="7B3FD46A"/>
    <w:rsid w:val="7B6F6C39"/>
    <w:rsid w:val="7BB78F37"/>
    <w:rsid w:val="7BB9CADF"/>
    <w:rsid w:val="7BBA3F40"/>
    <w:rsid w:val="7BBBC74B"/>
    <w:rsid w:val="7BCFBFF0"/>
    <w:rsid w:val="7BD7F760"/>
    <w:rsid w:val="7BDF8A13"/>
    <w:rsid w:val="7BDFB7D2"/>
    <w:rsid w:val="7BE40491"/>
    <w:rsid w:val="7BE69317"/>
    <w:rsid w:val="7BE7D6FE"/>
    <w:rsid w:val="7BEBA4C9"/>
    <w:rsid w:val="7BF3835A"/>
    <w:rsid w:val="7BF782AF"/>
    <w:rsid w:val="7BF7A448"/>
    <w:rsid w:val="7BF7B994"/>
    <w:rsid w:val="7BFF4496"/>
    <w:rsid w:val="7C71DE74"/>
    <w:rsid w:val="7C7C04C2"/>
    <w:rsid w:val="7C876FB0"/>
    <w:rsid w:val="7CA3E458"/>
    <w:rsid w:val="7CC161BC"/>
    <w:rsid w:val="7CE6D894"/>
    <w:rsid w:val="7CE7E61A"/>
    <w:rsid w:val="7CFB366E"/>
    <w:rsid w:val="7CFE8A65"/>
    <w:rsid w:val="7D17C092"/>
    <w:rsid w:val="7D1D2964"/>
    <w:rsid w:val="7D34849D"/>
    <w:rsid w:val="7D4913FC"/>
    <w:rsid w:val="7D52E999"/>
    <w:rsid w:val="7D7B351A"/>
    <w:rsid w:val="7D9688D7"/>
    <w:rsid w:val="7DB75665"/>
    <w:rsid w:val="7DBE4700"/>
    <w:rsid w:val="7DBF5CE6"/>
    <w:rsid w:val="7DBFCF03"/>
    <w:rsid w:val="7DD76DBF"/>
    <w:rsid w:val="7DDD1C16"/>
    <w:rsid w:val="7DDEFE6A"/>
    <w:rsid w:val="7DE67635"/>
    <w:rsid w:val="7DF7EE04"/>
    <w:rsid w:val="7DF996D1"/>
    <w:rsid w:val="7DFDACAD"/>
    <w:rsid w:val="7DFF597F"/>
    <w:rsid w:val="7DFF7ADA"/>
    <w:rsid w:val="7DFF7BFE"/>
    <w:rsid w:val="7E277CE7"/>
    <w:rsid w:val="7E2F9CAD"/>
    <w:rsid w:val="7E38D5AE"/>
    <w:rsid w:val="7E3E3A1F"/>
    <w:rsid w:val="7E75CF2E"/>
    <w:rsid w:val="7EBF7B2B"/>
    <w:rsid w:val="7EBFC6BE"/>
    <w:rsid w:val="7ECB6E16"/>
    <w:rsid w:val="7ECB8776"/>
    <w:rsid w:val="7EEBA858"/>
    <w:rsid w:val="7EFA3CC0"/>
    <w:rsid w:val="7EFAF087"/>
    <w:rsid w:val="7EFB010A"/>
    <w:rsid w:val="7EFB7D58"/>
    <w:rsid w:val="7EFDC38D"/>
    <w:rsid w:val="7EFDEE93"/>
    <w:rsid w:val="7EFFE807"/>
    <w:rsid w:val="7F068986"/>
    <w:rsid w:val="7F0D50B3"/>
    <w:rsid w:val="7F12DC82"/>
    <w:rsid w:val="7F3B6E37"/>
    <w:rsid w:val="7F45CDA7"/>
    <w:rsid w:val="7F5CA7B0"/>
    <w:rsid w:val="7F5E7FD0"/>
    <w:rsid w:val="7F5FE1D3"/>
    <w:rsid w:val="7F678FB1"/>
    <w:rsid w:val="7F6BA6DB"/>
    <w:rsid w:val="7F790BE7"/>
    <w:rsid w:val="7F7B0EFE"/>
    <w:rsid w:val="7F7B73A6"/>
    <w:rsid w:val="7F7D58EC"/>
    <w:rsid w:val="7F7FA058"/>
    <w:rsid w:val="7F7FC6FB"/>
    <w:rsid w:val="7F95D907"/>
    <w:rsid w:val="7F975730"/>
    <w:rsid w:val="7F9BE0C6"/>
    <w:rsid w:val="7FB6F34F"/>
    <w:rsid w:val="7FB7353A"/>
    <w:rsid w:val="7FB78E13"/>
    <w:rsid w:val="7FBBCF43"/>
    <w:rsid w:val="7FBE6A1B"/>
    <w:rsid w:val="7FBF6DF6"/>
    <w:rsid w:val="7FBFD1E4"/>
    <w:rsid w:val="7FBFE2A3"/>
    <w:rsid w:val="7FC6BBAF"/>
    <w:rsid w:val="7FCF092F"/>
    <w:rsid w:val="7FDA3F9B"/>
    <w:rsid w:val="7FDBA598"/>
    <w:rsid w:val="7FDBEDF9"/>
    <w:rsid w:val="7FDE1A25"/>
    <w:rsid w:val="7FDEC638"/>
    <w:rsid w:val="7FDF0B04"/>
    <w:rsid w:val="7FDF78B9"/>
    <w:rsid w:val="7FDFB14F"/>
    <w:rsid w:val="7FE5AB6F"/>
    <w:rsid w:val="7FE65127"/>
    <w:rsid w:val="7FE9B902"/>
    <w:rsid w:val="7FEA2E00"/>
    <w:rsid w:val="7FEC9E9A"/>
    <w:rsid w:val="7FECCB95"/>
    <w:rsid w:val="7FED1427"/>
    <w:rsid w:val="7FED8AB5"/>
    <w:rsid w:val="7FEE1E96"/>
    <w:rsid w:val="7FF241CE"/>
    <w:rsid w:val="7FF4868C"/>
    <w:rsid w:val="7FF6AE6A"/>
    <w:rsid w:val="7FF7C97D"/>
    <w:rsid w:val="7FFA23C5"/>
    <w:rsid w:val="7FFB1B18"/>
    <w:rsid w:val="7FFD0247"/>
    <w:rsid w:val="7FFD6810"/>
    <w:rsid w:val="7FFDB620"/>
    <w:rsid w:val="7FFDCE1D"/>
    <w:rsid w:val="7FFE08B8"/>
    <w:rsid w:val="7FFE45C5"/>
    <w:rsid w:val="7FFE7B71"/>
    <w:rsid w:val="7FFF0737"/>
    <w:rsid w:val="7FFF67C4"/>
    <w:rsid w:val="7FFF8896"/>
    <w:rsid w:val="7FFF8EAB"/>
    <w:rsid w:val="7FFFD031"/>
    <w:rsid w:val="7FFFE05D"/>
    <w:rsid w:val="873F2367"/>
    <w:rsid w:val="87FDF089"/>
    <w:rsid w:val="89C344C7"/>
    <w:rsid w:val="8C3B0E9D"/>
    <w:rsid w:val="937EFB74"/>
    <w:rsid w:val="977A2C1D"/>
    <w:rsid w:val="97FDD058"/>
    <w:rsid w:val="98E7C9E3"/>
    <w:rsid w:val="98F5B7CA"/>
    <w:rsid w:val="9BBB08D1"/>
    <w:rsid w:val="9D4B5CFF"/>
    <w:rsid w:val="9DFB4F0C"/>
    <w:rsid w:val="9DFBBF00"/>
    <w:rsid w:val="9EF99B84"/>
    <w:rsid w:val="9F7AEAA1"/>
    <w:rsid w:val="9F7F4728"/>
    <w:rsid w:val="9FCC21DD"/>
    <w:rsid w:val="9FF4BC09"/>
    <w:rsid w:val="9FFE258D"/>
    <w:rsid w:val="9FFF0082"/>
    <w:rsid w:val="9FFF2E1B"/>
    <w:rsid w:val="A2EF08FD"/>
    <w:rsid w:val="A5F32D78"/>
    <w:rsid w:val="A7B7BFFF"/>
    <w:rsid w:val="A7FE07E3"/>
    <w:rsid w:val="A8FD1D1E"/>
    <w:rsid w:val="AB7ECDA3"/>
    <w:rsid w:val="ACFDB475"/>
    <w:rsid w:val="AD5F2CD1"/>
    <w:rsid w:val="AD5F5AE9"/>
    <w:rsid w:val="AE3B17A4"/>
    <w:rsid w:val="AEBEA993"/>
    <w:rsid w:val="AF1FB942"/>
    <w:rsid w:val="AFDBA861"/>
    <w:rsid w:val="AFF7393D"/>
    <w:rsid w:val="AFFF9140"/>
    <w:rsid w:val="AFFFDBB0"/>
    <w:rsid w:val="B1F82775"/>
    <w:rsid w:val="B31DE346"/>
    <w:rsid w:val="B35FEA10"/>
    <w:rsid w:val="B3631D3E"/>
    <w:rsid w:val="B39F27BA"/>
    <w:rsid w:val="B47F5AEB"/>
    <w:rsid w:val="B62F3C99"/>
    <w:rsid w:val="B66F2086"/>
    <w:rsid w:val="B67BEAF2"/>
    <w:rsid w:val="B67FC311"/>
    <w:rsid w:val="B6BE4D46"/>
    <w:rsid w:val="B6F7BD65"/>
    <w:rsid w:val="B6FDAA43"/>
    <w:rsid w:val="B6FE4555"/>
    <w:rsid w:val="B7BD47C1"/>
    <w:rsid w:val="B7F9B763"/>
    <w:rsid w:val="B7FDC13C"/>
    <w:rsid w:val="B7FFD730"/>
    <w:rsid w:val="B8CF131D"/>
    <w:rsid w:val="BA7B23C6"/>
    <w:rsid w:val="BA7FD3D8"/>
    <w:rsid w:val="BA89D930"/>
    <w:rsid w:val="BAF03E55"/>
    <w:rsid w:val="BAF5C53F"/>
    <w:rsid w:val="BAFECA74"/>
    <w:rsid w:val="BB1CFA19"/>
    <w:rsid w:val="BB3730FE"/>
    <w:rsid w:val="BB5F82C5"/>
    <w:rsid w:val="BB797FF1"/>
    <w:rsid w:val="BB7BA366"/>
    <w:rsid w:val="BBBB5D48"/>
    <w:rsid w:val="BBE627FE"/>
    <w:rsid w:val="BBF9AB85"/>
    <w:rsid w:val="BBFE4241"/>
    <w:rsid w:val="BC39A5F8"/>
    <w:rsid w:val="BCBAA71E"/>
    <w:rsid w:val="BCDA755F"/>
    <w:rsid w:val="BCDF4E67"/>
    <w:rsid w:val="BCEE1C7C"/>
    <w:rsid w:val="BCFF163C"/>
    <w:rsid w:val="BDBFD461"/>
    <w:rsid w:val="BDDBF6AD"/>
    <w:rsid w:val="BDDDFE0E"/>
    <w:rsid w:val="BDDFAB05"/>
    <w:rsid w:val="BDEDF3AD"/>
    <w:rsid w:val="BDF73220"/>
    <w:rsid w:val="BDFA0393"/>
    <w:rsid w:val="BDFF6113"/>
    <w:rsid w:val="BEAF75CD"/>
    <w:rsid w:val="BEB4B106"/>
    <w:rsid w:val="BEBF0249"/>
    <w:rsid w:val="BEDB34F0"/>
    <w:rsid w:val="BEDF6B4F"/>
    <w:rsid w:val="BEF77B50"/>
    <w:rsid w:val="BEFC4A7D"/>
    <w:rsid w:val="BEFF4A62"/>
    <w:rsid w:val="BF3F7177"/>
    <w:rsid w:val="BF5FE9F9"/>
    <w:rsid w:val="BF77B9F9"/>
    <w:rsid w:val="BF7DE49D"/>
    <w:rsid w:val="BF7E4807"/>
    <w:rsid w:val="BF7F8D46"/>
    <w:rsid w:val="BF7FC221"/>
    <w:rsid w:val="BFBBD429"/>
    <w:rsid w:val="BFBD62A2"/>
    <w:rsid w:val="BFBD7C30"/>
    <w:rsid w:val="BFBFC5FC"/>
    <w:rsid w:val="BFCF9CB5"/>
    <w:rsid w:val="BFDE07E4"/>
    <w:rsid w:val="BFEDC734"/>
    <w:rsid w:val="BFEE6BE8"/>
    <w:rsid w:val="BFF2FE66"/>
    <w:rsid w:val="BFF78781"/>
    <w:rsid w:val="BFF8B14B"/>
    <w:rsid w:val="BFFB58ED"/>
    <w:rsid w:val="BFFF8B64"/>
    <w:rsid w:val="BFFFB342"/>
    <w:rsid w:val="C3BDEC0F"/>
    <w:rsid w:val="C5DF983F"/>
    <w:rsid w:val="C6E5169D"/>
    <w:rsid w:val="C76DA25C"/>
    <w:rsid w:val="C7F3DB5D"/>
    <w:rsid w:val="C7FEFCA8"/>
    <w:rsid w:val="C82F23A0"/>
    <w:rsid w:val="CA6B03B2"/>
    <w:rsid w:val="CB3F5121"/>
    <w:rsid w:val="CB7DE448"/>
    <w:rsid w:val="CBF26CBE"/>
    <w:rsid w:val="CBFC8F54"/>
    <w:rsid w:val="CBFFA6F9"/>
    <w:rsid w:val="CCACAC06"/>
    <w:rsid w:val="CD3CCBDF"/>
    <w:rsid w:val="CD3EDDE9"/>
    <w:rsid w:val="CD772339"/>
    <w:rsid w:val="CD77E0E5"/>
    <w:rsid w:val="CE7D54AA"/>
    <w:rsid w:val="CE7F2514"/>
    <w:rsid w:val="CEBF05EA"/>
    <w:rsid w:val="CEF5121B"/>
    <w:rsid w:val="CF73313C"/>
    <w:rsid w:val="CF86398B"/>
    <w:rsid w:val="CFAF79BC"/>
    <w:rsid w:val="CFCF6FC5"/>
    <w:rsid w:val="CFEB9198"/>
    <w:rsid w:val="CFF50A67"/>
    <w:rsid w:val="CFF66811"/>
    <w:rsid w:val="CFF71EF4"/>
    <w:rsid w:val="CFFE2BC0"/>
    <w:rsid w:val="CFFF7263"/>
    <w:rsid w:val="D35E3238"/>
    <w:rsid w:val="D3AE500A"/>
    <w:rsid w:val="D3EEC457"/>
    <w:rsid w:val="D3F373C6"/>
    <w:rsid w:val="D56F057D"/>
    <w:rsid w:val="D6736653"/>
    <w:rsid w:val="D67E8DA0"/>
    <w:rsid w:val="D6CC3442"/>
    <w:rsid w:val="D6E3E7B4"/>
    <w:rsid w:val="D79FEE24"/>
    <w:rsid w:val="D7DFFB91"/>
    <w:rsid w:val="D7F7CDD2"/>
    <w:rsid w:val="D7FBE100"/>
    <w:rsid w:val="D7FF176E"/>
    <w:rsid w:val="DA7F913B"/>
    <w:rsid w:val="DAB282FF"/>
    <w:rsid w:val="DB5DAED6"/>
    <w:rsid w:val="DB5F213E"/>
    <w:rsid w:val="DB7B234B"/>
    <w:rsid w:val="DB9EC7E5"/>
    <w:rsid w:val="DBFC7F41"/>
    <w:rsid w:val="DBFD50E5"/>
    <w:rsid w:val="DBFDFC21"/>
    <w:rsid w:val="DC6F3C01"/>
    <w:rsid w:val="DCBB736D"/>
    <w:rsid w:val="DCF97580"/>
    <w:rsid w:val="DCFF49D0"/>
    <w:rsid w:val="DD73935E"/>
    <w:rsid w:val="DD7F33DF"/>
    <w:rsid w:val="DD97CC50"/>
    <w:rsid w:val="DDDE7660"/>
    <w:rsid w:val="DDDF25DD"/>
    <w:rsid w:val="DDE45AF1"/>
    <w:rsid w:val="DDEDA05F"/>
    <w:rsid w:val="DDF77E36"/>
    <w:rsid w:val="DE330624"/>
    <w:rsid w:val="DE6709BE"/>
    <w:rsid w:val="DECF3D11"/>
    <w:rsid w:val="DEF3D5B2"/>
    <w:rsid w:val="DEF69393"/>
    <w:rsid w:val="DEF79BBF"/>
    <w:rsid w:val="DEFA5D9C"/>
    <w:rsid w:val="DEFBB3FF"/>
    <w:rsid w:val="DEFBD7C6"/>
    <w:rsid w:val="DEFE76D7"/>
    <w:rsid w:val="DF128435"/>
    <w:rsid w:val="DF1FFB67"/>
    <w:rsid w:val="DF2E4672"/>
    <w:rsid w:val="DF376516"/>
    <w:rsid w:val="DF5EB32F"/>
    <w:rsid w:val="DF5F40AF"/>
    <w:rsid w:val="DF7B76B7"/>
    <w:rsid w:val="DF7D6B59"/>
    <w:rsid w:val="DF9DC574"/>
    <w:rsid w:val="DFAA26FA"/>
    <w:rsid w:val="DFBECBBF"/>
    <w:rsid w:val="DFCFACA2"/>
    <w:rsid w:val="DFD3DB6C"/>
    <w:rsid w:val="DFD7934B"/>
    <w:rsid w:val="DFDA5E21"/>
    <w:rsid w:val="DFDAAA5E"/>
    <w:rsid w:val="DFE7E3F3"/>
    <w:rsid w:val="DFEB4ADC"/>
    <w:rsid w:val="DFEFD79F"/>
    <w:rsid w:val="DFF50F4B"/>
    <w:rsid w:val="DFF7E9E8"/>
    <w:rsid w:val="DFFB9621"/>
    <w:rsid w:val="DFFBB482"/>
    <w:rsid w:val="DFFCCCAF"/>
    <w:rsid w:val="DFFD8AF5"/>
    <w:rsid w:val="DFFF0AE5"/>
    <w:rsid w:val="DFFF21EC"/>
    <w:rsid w:val="DFFF37D4"/>
    <w:rsid w:val="DFFF90D5"/>
    <w:rsid w:val="DFFFDC7D"/>
    <w:rsid w:val="E1BDD52F"/>
    <w:rsid w:val="E2EF3360"/>
    <w:rsid w:val="E34FD4A1"/>
    <w:rsid w:val="E3EFC3D5"/>
    <w:rsid w:val="E427B650"/>
    <w:rsid w:val="E4CF8F12"/>
    <w:rsid w:val="E55B0A18"/>
    <w:rsid w:val="E5F084F8"/>
    <w:rsid w:val="E5F9109A"/>
    <w:rsid w:val="E5FE6005"/>
    <w:rsid w:val="E5FE7232"/>
    <w:rsid w:val="E6F767CE"/>
    <w:rsid w:val="E7677862"/>
    <w:rsid w:val="E7AF0292"/>
    <w:rsid w:val="E7BD31D6"/>
    <w:rsid w:val="E7BE47DB"/>
    <w:rsid w:val="E7BE92DB"/>
    <w:rsid w:val="E7BFBEAF"/>
    <w:rsid w:val="E7DFA8CA"/>
    <w:rsid w:val="E7E32306"/>
    <w:rsid w:val="E7EA48E9"/>
    <w:rsid w:val="E7ED2706"/>
    <w:rsid w:val="E7EF8237"/>
    <w:rsid w:val="E7FE32C6"/>
    <w:rsid w:val="E9BDDD95"/>
    <w:rsid w:val="E9F71EFB"/>
    <w:rsid w:val="E9FB2F63"/>
    <w:rsid w:val="EA1F8CF2"/>
    <w:rsid w:val="EA777CAE"/>
    <w:rsid w:val="EB7D766B"/>
    <w:rsid w:val="EB9728F4"/>
    <w:rsid w:val="EBDFB51A"/>
    <w:rsid w:val="EBF52477"/>
    <w:rsid w:val="EBF70CFC"/>
    <w:rsid w:val="EBFE3D98"/>
    <w:rsid w:val="EC7D98DA"/>
    <w:rsid w:val="ECAE8611"/>
    <w:rsid w:val="ECFE1FFC"/>
    <w:rsid w:val="EDB5B054"/>
    <w:rsid w:val="EDCFDC32"/>
    <w:rsid w:val="EDDB1FB0"/>
    <w:rsid w:val="EDDDD2AD"/>
    <w:rsid w:val="EDF76378"/>
    <w:rsid w:val="EDFFA65B"/>
    <w:rsid w:val="EE4F963D"/>
    <w:rsid w:val="EE57ECA5"/>
    <w:rsid w:val="EE6F86BA"/>
    <w:rsid w:val="EEBFD0ED"/>
    <w:rsid w:val="EEEF3BF6"/>
    <w:rsid w:val="EEF6DF70"/>
    <w:rsid w:val="EEFD3D3D"/>
    <w:rsid w:val="EF410723"/>
    <w:rsid w:val="EF6BEAA8"/>
    <w:rsid w:val="EF6FFAA5"/>
    <w:rsid w:val="EF7F6078"/>
    <w:rsid w:val="EFAF7B59"/>
    <w:rsid w:val="EFBEF79D"/>
    <w:rsid w:val="EFBF9D85"/>
    <w:rsid w:val="EFD7ACD4"/>
    <w:rsid w:val="EFDF567B"/>
    <w:rsid w:val="EFDFCA99"/>
    <w:rsid w:val="EFFA9C22"/>
    <w:rsid w:val="EFFB85D5"/>
    <w:rsid w:val="EFFF1CCE"/>
    <w:rsid w:val="EFFF3139"/>
    <w:rsid w:val="EFFF7AF8"/>
    <w:rsid w:val="F07E1477"/>
    <w:rsid w:val="F0DFCEFA"/>
    <w:rsid w:val="F1DBCCCC"/>
    <w:rsid w:val="F1F66C08"/>
    <w:rsid w:val="F1FA3A3A"/>
    <w:rsid w:val="F1FEDEFC"/>
    <w:rsid w:val="F1FF2E82"/>
    <w:rsid w:val="F269C62C"/>
    <w:rsid w:val="F2A9D288"/>
    <w:rsid w:val="F2BF34F8"/>
    <w:rsid w:val="F2FF4B5C"/>
    <w:rsid w:val="F32D851A"/>
    <w:rsid w:val="F33F2D27"/>
    <w:rsid w:val="F35F652B"/>
    <w:rsid w:val="F3678117"/>
    <w:rsid w:val="F37FC439"/>
    <w:rsid w:val="F38D895D"/>
    <w:rsid w:val="F39C9748"/>
    <w:rsid w:val="F39E7958"/>
    <w:rsid w:val="F3BECB9D"/>
    <w:rsid w:val="F3DD1BFA"/>
    <w:rsid w:val="F4A742E0"/>
    <w:rsid w:val="F4BF73A2"/>
    <w:rsid w:val="F4DBFEFF"/>
    <w:rsid w:val="F53DCF6F"/>
    <w:rsid w:val="F5625D03"/>
    <w:rsid w:val="F57D7205"/>
    <w:rsid w:val="F5DFBFF4"/>
    <w:rsid w:val="F5FA4F61"/>
    <w:rsid w:val="F5FF657E"/>
    <w:rsid w:val="F5FF92DC"/>
    <w:rsid w:val="F5FFC33A"/>
    <w:rsid w:val="F646C359"/>
    <w:rsid w:val="F67969D5"/>
    <w:rsid w:val="F67F8EC0"/>
    <w:rsid w:val="F6BA26BB"/>
    <w:rsid w:val="F6BC4879"/>
    <w:rsid w:val="F6BE5588"/>
    <w:rsid w:val="F6CB3D2F"/>
    <w:rsid w:val="F71768C4"/>
    <w:rsid w:val="F73E947F"/>
    <w:rsid w:val="F74F3FE6"/>
    <w:rsid w:val="F75E95DA"/>
    <w:rsid w:val="F75F1140"/>
    <w:rsid w:val="F767CE17"/>
    <w:rsid w:val="F7793D96"/>
    <w:rsid w:val="F77E5F01"/>
    <w:rsid w:val="F7BF18D0"/>
    <w:rsid w:val="F7DE20EC"/>
    <w:rsid w:val="F7DFE02D"/>
    <w:rsid w:val="F7EF93C5"/>
    <w:rsid w:val="F7F8E7BD"/>
    <w:rsid w:val="F7FB1358"/>
    <w:rsid w:val="F7FECFB6"/>
    <w:rsid w:val="F7FF35EB"/>
    <w:rsid w:val="F95B0D7D"/>
    <w:rsid w:val="F9CCD48A"/>
    <w:rsid w:val="F9CF8CB2"/>
    <w:rsid w:val="F9DD191B"/>
    <w:rsid w:val="F9F17E8D"/>
    <w:rsid w:val="F9F7E72E"/>
    <w:rsid w:val="F9FCB783"/>
    <w:rsid w:val="F9FF38D8"/>
    <w:rsid w:val="F9FFC850"/>
    <w:rsid w:val="F9FFE785"/>
    <w:rsid w:val="FA5DA317"/>
    <w:rsid w:val="FA72CAEE"/>
    <w:rsid w:val="FA7A06FB"/>
    <w:rsid w:val="FAB63570"/>
    <w:rsid w:val="FAF41D82"/>
    <w:rsid w:val="FAFB3AEF"/>
    <w:rsid w:val="FAFFA753"/>
    <w:rsid w:val="FB3BD7B7"/>
    <w:rsid w:val="FB6E079A"/>
    <w:rsid w:val="FB7E255A"/>
    <w:rsid w:val="FBAF3201"/>
    <w:rsid w:val="FBB5BF51"/>
    <w:rsid w:val="FBBB882F"/>
    <w:rsid w:val="FBBFA278"/>
    <w:rsid w:val="FBBFE7C5"/>
    <w:rsid w:val="FBCFFA89"/>
    <w:rsid w:val="FBDE1789"/>
    <w:rsid w:val="FBE5D6E0"/>
    <w:rsid w:val="FBE61471"/>
    <w:rsid w:val="FBFF6BA2"/>
    <w:rsid w:val="FBFF96BF"/>
    <w:rsid w:val="FC644638"/>
    <w:rsid w:val="FCCD14F1"/>
    <w:rsid w:val="FCEF614F"/>
    <w:rsid w:val="FCF9190A"/>
    <w:rsid w:val="FCFD5F8B"/>
    <w:rsid w:val="FCFFAFDF"/>
    <w:rsid w:val="FD338641"/>
    <w:rsid w:val="FD3F033B"/>
    <w:rsid w:val="FD7FFF8E"/>
    <w:rsid w:val="FD8995B8"/>
    <w:rsid w:val="FD8B21B3"/>
    <w:rsid w:val="FDA33F08"/>
    <w:rsid w:val="FDABA8D4"/>
    <w:rsid w:val="FDAF83C5"/>
    <w:rsid w:val="FDCF3DB0"/>
    <w:rsid w:val="FDD7A529"/>
    <w:rsid w:val="FDE72035"/>
    <w:rsid w:val="FDEA2A97"/>
    <w:rsid w:val="FDEF092C"/>
    <w:rsid w:val="FDEF3CF2"/>
    <w:rsid w:val="FDF551BE"/>
    <w:rsid w:val="FDF79236"/>
    <w:rsid w:val="FDFDB71E"/>
    <w:rsid w:val="FDFDBD3D"/>
    <w:rsid w:val="FDFE6C75"/>
    <w:rsid w:val="FDFEBB83"/>
    <w:rsid w:val="FDFFF8E1"/>
    <w:rsid w:val="FE3FF5FB"/>
    <w:rsid w:val="FE47B962"/>
    <w:rsid w:val="FE6EB42D"/>
    <w:rsid w:val="FE734873"/>
    <w:rsid w:val="FE7B7CB0"/>
    <w:rsid w:val="FE7D34FE"/>
    <w:rsid w:val="FE7DB23F"/>
    <w:rsid w:val="FE7FD7CA"/>
    <w:rsid w:val="FEBAEDB6"/>
    <w:rsid w:val="FEDFC2B8"/>
    <w:rsid w:val="FEE7BA04"/>
    <w:rsid w:val="FEED2A70"/>
    <w:rsid w:val="FEEF30C0"/>
    <w:rsid w:val="FEEF64E3"/>
    <w:rsid w:val="FEF1C607"/>
    <w:rsid w:val="FEF565C3"/>
    <w:rsid w:val="FEFBC80B"/>
    <w:rsid w:val="FEFBCD18"/>
    <w:rsid w:val="FEFE95DF"/>
    <w:rsid w:val="FF21C232"/>
    <w:rsid w:val="FF3F391D"/>
    <w:rsid w:val="FF3FC7F6"/>
    <w:rsid w:val="FF46A45C"/>
    <w:rsid w:val="FF577F10"/>
    <w:rsid w:val="FF5F1F4C"/>
    <w:rsid w:val="FF5F96EE"/>
    <w:rsid w:val="FF68514B"/>
    <w:rsid w:val="FF692913"/>
    <w:rsid w:val="FF6B5500"/>
    <w:rsid w:val="FF6BDE63"/>
    <w:rsid w:val="FF6FBBD3"/>
    <w:rsid w:val="FF758D0A"/>
    <w:rsid w:val="FF7783F8"/>
    <w:rsid w:val="FF7840C8"/>
    <w:rsid w:val="FF7F1C34"/>
    <w:rsid w:val="FF8B5735"/>
    <w:rsid w:val="FF8FD4BD"/>
    <w:rsid w:val="FF9FDF4E"/>
    <w:rsid w:val="FFB5064E"/>
    <w:rsid w:val="FFB51B2C"/>
    <w:rsid w:val="FFBA27AA"/>
    <w:rsid w:val="FFBB7357"/>
    <w:rsid w:val="FFBBCA6D"/>
    <w:rsid w:val="FFBC7765"/>
    <w:rsid w:val="FFBEF001"/>
    <w:rsid w:val="FFBEF0A6"/>
    <w:rsid w:val="FFBF662D"/>
    <w:rsid w:val="FFCFDDC3"/>
    <w:rsid w:val="FFCFE486"/>
    <w:rsid w:val="FFCFE93B"/>
    <w:rsid w:val="FFD29470"/>
    <w:rsid w:val="FFD5504C"/>
    <w:rsid w:val="FFDF7796"/>
    <w:rsid w:val="FFDFDCA1"/>
    <w:rsid w:val="FFE1F0D3"/>
    <w:rsid w:val="FFEA8195"/>
    <w:rsid w:val="FFEF8B27"/>
    <w:rsid w:val="FFF3BFE2"/>
    <w:rsid w:val="FFF4018B"/>
    <w:rsid w:val="FFF428A8"/>
    <w:rsid w:val="FFF6B459"/>
    <w:rsid w:val="FFF76CA5"/>
    <w:rsid w:val="FFF7EE7B"/>
    <w:rsid w:val="FFFB04AF"/>
    <w:rsid w:val="FFFB664F"/>
    <w:rsid w:val="FFFBB629"/>
    <w:rsid w:val="FFFC2E85"/>
    <w:rsid w:val="FFFD3DA3"/>
    <w:rsid w:val="FFFDF508"/>
    <w:rsid w:val="FFFE0172"/>
    <w:rsid w:val="FFFE0A85"/>
    <w:rsid w:val="FFFE58C5"/>
    <w:rsid w:val="FFFF1A63"/>
    <w:rsid w:val="FFFF207B"/>
    <w:rsid w:val="FFFF29CC"/>
    <w:rsid w:val="FFFF878C"/>
    <w:rsid w:val="FFFFD614"/>
    <w:rsid w:val="FFFFF9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8">
    <w:name w:val="Default Paragraph Font"/>
    <w:link w:val="19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/>
    </w:rPr>
  </w:style>
  <w:style w:type="paragraph" w:styleId="7">
    <w:name w:val="Body Text Indent"/>
    <w:basedOn w:val="1"/>
    <w:qFormat/>
    <w:uiPriority w:val="0"/>
    <w:pPr>
      <w:ind w:firstLine="630"/>
    </w:pPr>
    <w:rPr>
      <w:rFonts w:ascii="仿宋_GB2312" w:eastAsia="仿宋_GB2312"/>
      <w:sz w:val="32"/>
    </w:rPr>
  </w:style>
  <w:style w:type="paragraph" w:styleId="8">
    <w:name w:val="Block Text"/>
    <w:basedOn w:val="1"/>
    <w:qFormat/>
    <w:uiPriority w:val="0"/>
    <w:pPr>
      <w:adjustRightInd w:val="0"/>
      <w:snapToGrid w:val="0"/>
      <w:spacing w:line="560" w:lineRule="atLeast"/>
      <w:ind w:left="1458" w:leftChars="100" w:right="210" w:rightChars="100" w:hanging="1248" w:hangingChars="400"/>
      <w:jc w:val="left"/>
    </w:pPr>
    <w:rPr>
      <w:rFonts w:ascii="仿宋_GB2312" w:eastAsia="仿宋_GB2312"/>
      <w:spacing w:val="-4"/>
      <w:sz w:val="32"/>
    </w:rPr>
  </w:style>
  <w:style w:type="paragraph" w:styleId="9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0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Body Text First Indent 2"/>
    <w:basedOn w:val="7"/>
    <w:unhideWhenUsed/>
    <w:qFormat/>
    <w:uiPriority w:val="99"/>
    <w:pPr>
      <w:spacing w:before="100" w:beforeLines="0" w:beforeAutospacing="1"/>
      <w:ind w:firstLine="420" w:firstLineChars="20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 Char"/>
    <w:basedOn w:val="1"/>
    <w:link w:val="18"/>
    <w:qFormat/>
    <w:uiPriority w:val="0"/>
    <w:pPr>
      <w:widowControl/>
      <w:spacing w:after="160" w:line="240" w:lineRule="exact"/>
      <w:jc w:val="left"/>
    </w:pPr>
  </w:style>
  <w:style w:type="character" w:styleId="20">
    <w:name w:val="page number"/>
    <w:basedOn w:val="18"/>
    <w:qFormat/>
    <w:uiPriority w:val="0"/>
  </w:style>
  <w:style w:type="character" w:styleId="21">
    <w:name w:val="Hyperlink"/>
    <w:qFormat/>
    <w:uiPriority w:val="0"/>
    <w:rPr>
      <w:color w:val="0000FF"/>
      <w:u w:val="single"/>
    </w:rPr>
  </w:style>
  <w:style w:type="character" w:styleId="22">
    <w:name w:val="footnote reference"/>
    <w:basedOn w:val="18"/>
    <w:qFormat/>
    <w:uiPriority w:val="0"/>
    <w:rPr>
      <w:vertAlign w:val="superscript"/>
    </w:rPr>
  </w:style>
  <w:style w:type="paragraph" w:customStyle="1" w:styleId="23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2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customStyle="1" w:styleId="25">
    <w:name w:val="普通(网站)1"/>
    <w:basedOn w:val="1"/>
    <w:qFormat/>
    <w:uiPriority w:val="0"/>
    <w:pPr>
      <w:spacing w:after="150" w:afterLines="0"/>
      <w:jc w:val="left"/>
    </w:pPr>
    <w:rPr>
      <w:rFonts w:ascii="Calibri" w:hAnsi="Calibri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os/C:\Documents%20and%20Settings\Administrator\Application%20Data\Microsoft\Templates\&#19978;&#25253;&#20844;&#25991;&#26032;(&#30005;&#23376;&#29256;)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个人电脑</Company>
  <Pages>2</Pages>
  <Words>10</Words>
  <Characters>61</Characters>
  <Lines>1</Lines>
  <Paragraphs>1</Paragraphs>
  <TotalTime>2</TotalTime>
  <ScaleCrop>false</ScaleCrop>
  <LinksUpToDate>false</LinksUpToDate>
  <CharactersWithSpaces>70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2013-10-14T07:23:00Z</dcterms:created>
  <dc:creator>微软中国</dc:creator>
  <cp:lastModifiedBy>uos</cp:lastModifiedBy>
  <cp:lastPrinted>2025-07-27T09:26:00Z</cp:lastPrinted>
  <dcterms:modified xsi:type="dcterms:W3CDTF">2026-07-31T15:39:41Z</dcterms:modified>
  <dc:title>0000001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