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/>
        <w:jc w:val="both"/>
        <w:textAlignment w:val="auto"/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" w:eastAsia="zh-CN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" w:eastAsia="zh-CN"/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三亚市2026年农业社会化服务项目作业单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eastAsia="仿宋_GB2312" w:cs="Times New Roman"/>
          <w:b w:val="0"/>
          <w:bCs w:val="0"/>
          <w:color w:val="auto"/>
          <w:spacing w:val="0"/>
          <w:sz w:val="28"/>
          <w:szCs w:val="28"/>
          <w:lang w:val="en-US" w:eastAsia="zh-CN"/>
        </w:rPr>
        <w:t>服务主体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28"/>
          <w:szCs w:val="28"/>
          <w:lang w:val="en-US" w:eastAsia="zh-CN"/>
        </w:rPr>
        <w:t>名称（盖章）：                      法定代表人姓名：             联系电话：</w:t>
      </w:r>
    </w:p>
    <w:tbl>
      <w:tblPr>
        <w:tblStyle w:val="17"/>
        <w:tblW w:w="15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967"/>
        <w:gridCol w:w="1199"/>
        <w:gridCol w:w="1199"/>
        <w:gridCol w:w="1249"/>
        <w:gridCol w:w="1190"/>
        <w:gridCol w:w="1190"/>
        <w:gridCol w:w="1190"/>
        <w:gridCol w:w="1190"/>
        <w:gridCol w:w="1191"/>
        <w:gridCol w:w="1191"/>
        <w:gridCol w:w="1064"/>
        <w:gridCol w:w="1350"/>
        <w:gridCol w:w="13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服务对象名称</w:t>
            </w:r>
          </w:p>
        </w:tc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服务对象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服务对象身份证号</w:t>
            </w:r>
          </w:p>
        </w:tc>
        <w:tc>
          <w:tcPr>
            <w:tcW w:w="1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小农户一卡通号码</w:t>
            </w: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服务地点</w:t>
            </w: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服务时间</w:t>
            </w: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服务作物</w:t>
            </w: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服务内容</w:t>
            </w: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作业面积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（亩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  <w:t>/次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收费标准（元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  <w:t>/亩/次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10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实际收费金额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（元）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服务对象确认（签字盖手印）</w:t>
            </w:r>
          </w:p>
        </w:tc>
        <w:tc>
          <w:tcPr>
            <w:tcW w:w="13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auto"/>
                <w:spacing w:val="0"/>
                <w:sz w:val="24"/>
                <w:szCs w:val="24"/>
                <w:lang w:val="en-US" w:eastAsia="zh-CN"/>
              </w:rPr>
              <w:t>服务小农户时填写</w:t>
            </w: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耕/种/防/收</w:t>
            </w: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0" w:rightChars="0" w:firstLine="0" w:firstLineChars="0"/>
        <w:jc w:val="left"/>
        <w:textAlignment w:val="auto"/>
        <w:rPr>
          <w:rFonts w:hint="eastAsia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24"/>
          <w:szCs w:val="24"/>
          <w:lang w:val="en-US" w:eastAsia="zh-CN"/>
        </w:rPr>
        <w:t>注：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24"/>
          <w:szCs w:val="24"/>
          <w:lang w:val="en-US" w:eastAsia="zh-CN"/>
        </w:rPr>
        <w:t>收费标准不得高于项目服务参考价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0"/>
          <w:sz w:val="24"/>
          <w:szCs w:val="24"/>
          <w:lang w:val="en-US" w:eastAsia="zh-CN"/>
        </w:rPr>
        <w:t>×120%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24"/>
          <w:szCs w:val="24"/>
          <w:lang w:val="en-US" w:eastAsia="zh-CN"/>
        </w:rPr>
        <w:t>，实际收费金额为优惠服务对象后实际收取的总金额。</w:t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588" w:right="2098" w:bottom="1474" w:left="1984" w:header="851" w:footer="1418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  <w:rPr>
        <w:rFonts w:hint="eastAsia" w:asciiTheme="minorEastAsia" w:hAnsiTheme="minorEastAsia" w:eastAsiaTheme="minorEastAsia" w:cs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Style w:val="20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0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20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20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20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SQizE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20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Style w:val="20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20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20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20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hyphenationZone w:val="360"/>
  <w:drawingGridHorizontalSpacing w:val="105"/>
  <w:drawingGridVerticalSpacing w:val="156"/>
  <w:displayHorizontalDrawingGridEvery w:val="1"/>
  <w:displayVerticalDrawingGridEvery w:val="1"/>
  <w:doNotShadeFormData w:val="true"/>
  <w:noPunctuationKerning w:val="true"/>
  <w:characterSpacingControl w:val="compressPunctuation"/>
  <w:compat>
    <w:spaceForUL/>
    <w:balanceSingleByteDoubleByteWidth/>
    <w:doNotLeaveBackslashAlone/>
    <w:ulTrailSpace/>
    <w:doNotExpandShiftReturn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ieldCopyNum" w:val="0000001"/>
    <w:docVar w:name="fieldSecreteDeg" w:val="绝密"/>
    <w:docVar w:name="fieldSecreteLen" w:val="★一年"/>
    <w:docVar w:name="fieldUrgencyDeg" w:val="特  急"/>
  </w:docVars>
  <w:rsids>
    <w:rsidRoot w:val="005307AE"/>
    <w:rsid w:val="000435A7"/>
    <w:rsid w:val="00093943"/>
    <w:rsid w:val="000A4DD9"/>
    <w:rsid w:val="0022463A"/>
    <w:rsid w:val="003C444B"/>
    <w:rsid w:val="003D4AA0"/>
    <w:rsid w:val="00510992"/>
    <w:rsid w:val="005307AE"/>
    <w:rsid w:val="006612FE"/>
    <w:rsid w:val="00775585"/>
    <w:rsid w:val="007F2C02"/>
    <w:rsid w:val="008A077F"/>
    <w:rsid w:val="008A1B15"/>
    <w:rsid w:val="008A28E1"/>
    <w:rsid w:val="008C1586"/>
    <w:rsid w:val="009F4365"/>
    <w:rsid w:val="00A102F0"/>
    <w:rsid w:val="00A4751C"/>
    <w:rsid w:val="00AF599A"/>
    <w:rsid w:val="00C6397D"/>
    <w:rsid w:val="00D20892"/>
    <w:rsid w:val="00D536A0"/>
    <w:rsid w:val="00DA0EA8"/>
    <w:rsid w:val="00E93C09"/>
    <w:rsid w:val="00F27C10"/>
    <w:rsid w:val="00F5197C"/>
    <w:rsid w:val="00F5348F"/>
    <w:rsid w:val="00FC578F"/>
    <w:rsid w:val="017876FC"/>
    <w:rsid w:val="0267538A"/>
    <w:rsid w:val="02722427"/>
    <w:rsid w:val="028E1DD2"/>
    <w:rsid w:val="034F64D3"/>
    <w:rsid w:val="039C75B1"/>
    <w:rsid w:val="04522BCB"/>
    <w:rsid w:val="0654BCB8"/>
    <w:rsid w:val="070A6C83"/>
    <w:rsid w:val="073E297B"/>
    <w:rsid w:val="07CD7055"/>
    <w:rsid w:val="08331E1A"/>
    <w:rsid w:val="0863675A"/>
    <w:rsid w:val="08B52AB1"/>
    <w:rsid w:val="09140B5B"/>
    <w:rsid w:val="093022DF"/>
    <w:rsid w:val="093C1C52"/>
    <w:rsid w:val="094857F3"/>
    <w:rsid w:val="09F77D72"/>
    <w:rsid w:val="0A5E2124"/>
    <w:rsid w:val="0A950336"/>
    <w:rsid w:val="0B712785"/>
    <w:rsid w:val="0BFE93D8"/>
    <w:rsid w:val="0C30567D"/>
    <w:rsid w:val="0ECA22B5"/>
    <w:rsid w:val="0EF8D06F"/>
    <w:rsid w:val="0EFAF6BD"/>
    <w:rsid w:val="0FAD67A0"/>
    <w:rsid w:val="0FC2218B"/>
    <w:rsid w:val="0FFF6A4A"/>
    <w:rsid w:val="0FFFF900"/>
    <w:rsid w:val="1115231B"/>
    <w:rsid w:val="1162484A"/>
    <w:rsid w:val="121F3F87"/>
    <w:rsid w:val="12BE09DA"/>
    <w:rsid w:val="13FB48CF"/>
    <w:rsid w:val="1418115B"/>
    <w:rsid w:val="144C55DC"/>
    <w:rsid w:val="15CB506C"/>
    <w:rsid w:val="15E23CDF"/>
    <w:rsid w:val="15F76E9F"/>
    <w:rsid w:val="16726677"/>
    <w:rsid w:val="16B5370B"/>
    <w:rsid w:val="1790777E"/>
    <w:rsid w:val="1798C42A"/>
    <w:rsid w:val="17F7A638"/>
    <w:rsid w:val="18AF6338"/>
    <w:rsid w:val="18F805D6"/>
    <w:rsid w:val="19AB1E97"/>
    <w:rsid w:val="1AC518FE"/>
    <w:rsid w:val="1B1FDD77"/>
    <w:rsid w:val="1B8E1CA6"/>
    <w:rsid w:val="1BBFC563"/>
    <w:rsid w:val="1BF73035"/>
    <w:rsid w:val="1C9DC951"/>
    <w:rsid w:val="1DBFEA59"/>
    <w:rsid w:val="1DD9ECE3"/>
    <w:rsid w:val="1DFF0FD8"/>
    <w:rsid w:val="1EBC7754"/>
    <w:rsid w:val="1EC10E04"/>
    <w:rsid w:val="1EFD7CEC"/>
    <w:rsid w:val="1F224D81"/>
    <w:rsid w:val="1FB2B445"/>
    <w:rsid w:val="1FE830D6"/>
    <w:rsid w:val="1FEED8A4"/>
    <w:rsid w:val="1FF6FFA4"/>
    <w:rsid w:val="22857E97"/>
    <w:rsid w:val="23756908"/>
    <w:rsid w:val="238C26C0"/>
    <w:rsid w:val="23FD10E4"/>
    <w:rsid w:val="24BD1B4B"/>
    <w:rsid w:val="25742E76"/>
    <w:rsid w:val="267C291A"/>
    <w:rsid w:val="26BF20A5"/>
    <w:rsid w:val="27FFC1FD"/>
    <w:rsid w:val="28270E83"/>
    <w:rsid w:val="292F582F"/>
    <w:rsid w:val="296DA702"/>
    <w:rsid w:val="2AAE63BF"/>
    <w:rsid w:val="2AE5D917"/>
    <w:rsid w:val="2AF96413"/>
    <w:rsid w:val="2B013270"/>
    <w:rsid w:val="2BF35459"/>
    <w:rsid w:val="2BF7571F"/>
    <w:rsid w:val="2C1F0E5A"/>
    <w:rsid w:val="2C6A4B3D"/>
    <w:rsid w:val="2C6DD715"/>
    <w:rsid w:val="2CB1BD0E"/>
    <w:rsid w:val="2D51637D"/>
    <w:rsid w:val="2D5F3685"/>
    <w:rsid w:val="2DDF141C"/>
    <w:rsid w:val="2E3F7C2B"/>
    <w:rsid w:val="2EDB01A4"/>
    <w:rsid w:val="2F3D1BD7"/>
    <w:rsid w:val="2F4F4C0B"/>
    <w:rsid w:val="2F575FF8"/>
    <w:rsid w:val="2F775F0D"/>
    <w:rsid w:val="2F7F709D"/>
    <w:rsid w:val="2FD73AB4"/>
    <w:rsid w:val="2FDFE706"/>
    <w:rsid w:val="2FEABF5F"/>
    <w:rsid w:val="2FF75DEF"/>
    <w:rsid w:val="2FFF47A8"/>
    <w:rsid w:val="2FFF79EE"/>
    <w:rsid w:val="30BB73EC"/>
    <w:rsid w:val="313B4F8F"/>
    <w:rsid w:val="330D49D8"/>
    <w:rsid w:val="332464CA"/>
    <w:rsid w:val="33746737"/>
    <w:rsid w:val="337CEB68"/>
    <w:rsid w:val="33E30F49"/>
    <w:rsid w:val="34792D63"/>
    <w:rsid w:val="34FB615C"/>
    <w:rsid w:val="35093C33"/>
    <w:rsid w:val="3527569D"/>
    <w:rsid w:val="359B0D1E"/>
    <w:rsid w:val="35DE2B56"/>
    <w:rsid w:val="362FE66B"/>
    <w:rsid w:val="36342D78"/>
    <w:rsid w:val="36EA5D0D"/>
    <w:rsid w:val="37226D46"/>
    <w:rsid w:val="37DE4176"/>
    <w:rsid w:val="37E7F304"/>
    <w:rsid w:val="37F80854"/>
    <w:rsid w:val="37FFF036"/>
    <w:rsid w:val="386B3D37"/>
    <w:rsid w:val="390C6B45"/>
    <w:rsid w:val="39BF6DB9"/>
    <w:rsid w:val="39F3FFB3"/>
    <w:rsid w:val="39F77C09"/>
    <w:rsid w:val="3A097DE4"/>
    <w:rsid w:val="3A77454D"/>
    <w:rsid w:val="3AD3685E"/>
    <w:rsid w:val="3AE81059"/>
    <w:rsid w:val="3B55EDB6"/>
    <w:rsid w:val="3B7ED39A"/>
    <w:rsid w:val="3BABC17A"/>
    <w:rsid w:val="3BB68AEE"/>
    <w:rsid w:val="3BBF7049"/>
    <w:rsid w:val="3BCF8070"/>
    <w:rsid w:val="3BF41556"/>
    <w:rsid w:val="3BF766C3"/>
    <w:rsid w:val="3BF99396"/>
    <w:rsid w:val="3C8B2F0B"/>
    <w:rsid w:val="3CDA36A3"/>
    <w:rsid w:val="3CDF4B9A"/>
    <w:rsid w:val="3CFF970D"/>
    <w:rsid w:val="3D5B24AD"/>
    <w:rsid w:val="3D7FA2D4"/>
    <w:rsid w:val="3D9D71CF"/>
    <w:rsid w:val="3DE6C1B5"/>
    <w:rsid w:val="3DF04AFB"/>
    <w:rsid w:val="3E3F49CE"/>
    <w:rsid w:val="3EFDAD3A"/>
    <w:rsid w:val="3EFEB04A"/>
    <w:rsid w:val="3EFFA16B"/>
    <w:rsid w:val="3F5E4259"/>
    <w:rsid w:val="3F5E6C27"/>
    <w:rsid w:val="3F5E7B73"/>
    <w:rsid w:val="3F73EB47"/>
    <w:rsid w:val="3F95BAA5"/>
    <w:rsid w:val="3FAFDDCD"/>
    <w:rsid w:val="3FB47DA9"/>
    <w:rsid w:val="3FB781AF"/>
    <w:rsid w:val="3FBBE05F"/>
    <w:rsid w:val="3FBE5D23"/>
    <w:rsid w:val="3FBF1C1F"/>
    <w:rsid w:val="3FC57215"/>
    <w:rsid w:val="3FCB0D83"/>
    <w:rsid w:val="3FDF74E2"/>
    <w:rsid w:val="3FDFF6DC"/>
    <w:rsid w:val="3FEFBE0B"/>
    <w:rsid w:val="3FEFC868"/>
    <w:rsid w:val="3FF7FE04"/>
    <w:rsid w:val="3FF99E12"/>
    <w:rsid w:val="3FFBEEEB"/>
    <w:rsid w:val="3FFBEFE9"/>
    <w:rsid w:val="3FFC2F70"/>
    <w:rsid w:val="3FFE84B4"/>
    <w:rsid w:val="3FFEEB43"/>
    <w:rsid w:val="3FFF115B"/>
    <w:rsid w:val="3FFF55EC"/>
    <w:rsid w:val="41147188"/>
    <w:rsid w:val="4233290D"/>
    <w:rsid w:val="44474342"/>
    <w:rsid w:val="44614442"/>
    <w:rsid w:val="457F40A1"/>
    <w:rsid w:val="45DF76F1"/>
    <w:rsid w:val="46185E23"/>
    <w:rsid w:val="467FB09A"/>
    <w:rsid w:val="46D70D03"/>
    <w:rsid w:val="46F011C1"/>
    <w:rsid w:val="47F760C1"/>
    <w:rsid w:val="47FBF5DA"/>
    <w:rsid w:val="48B14BB5"/>
    <w:rsid w:val="49BE4890"/>
    <w:rsid w:val="49FF350A"/>
    <w:rsid w:val="4A690CF4"/>
    <w:rsid w:val="4B3B87C6"/>
    <w:rsid w:val="4B6F30CB"/>
    <w:rsid w:val="4BF43359"/>
    <w:rsid w:val="4C500593"/>
    <w:rsid w:val="4CED8C4C"/>
    <w:rsid w:val="4CFE5F28"/>
    <w:rsid w:val="4D779C36"/>
    <w:rsid w:val="4DBA1F5A"/>
    <w:rsid w:val="4DC2EDB4"/>
    <w:rsid w:val="4EDE953A"/>
    <w:rsid w:val="4EE21CE7"/>
    <w:rsid w:val="4F1F3977"/>
    <w:rsid w:val="4F3E8EF4"/>
    <w:rsid w:val="4F779DBD"/>
    <w:rsid w:val="4F7ECCAB"/>
    <w:rsid w:val="4F7F5C86"/>
    <w:rsid w:val="4FA7D3C0"/>
    <w:rsid w:val="4FCE82F0"/>
    <w:rsid w:val="4FDA4E20"/>
    <w:rsid w:val="4FED1AD0"/>
    <w:rsid w:val="4FF79D13"/>
    <w:rsid w:val="50FF08B7"/>
    <w:rsid w:val="51FED7AB"/>
    <w:rsid w:val="51FF20D8"/>
    <w:rsid w:val="52B44295"/>
    <w:rsid w:val="52DF96BD"/>
    <w:rsid w:val="533F734D"/>
    <w:rsid w:val="53B622B4"/>
    <w:rsid w:val="546272AB"/>
    <w:rsid w:val="54692405"/>
    <w:rsid w:val="54796074"/>
    <w:rsid w:val="54BF7404"/>
    <w:rsid w:val="553E4EBA"/>
    <w:rsid w:val="5572056E"/>
    <w:rsid w:val="559F2EFE"/>
    <w:rsid w:val="55FB5E69"/>
    <w:rsid w:val="5677978F"/>
    <w:rsid w:val="56AE8D3C"/>
    <w:rsid w:val="56BE44D6"/>
    <w:rsid w:val="56FD687E"/>
    <w:rsid w:val="57748954"/>
    <w:rsid w:val="577BD1C5"/>
    <w:rsid w:val="577F880F"/>
    <w:rsid w:val="57BCBF4F"/>
    <w:rsid w:val="57D10C62"/>
    <w:rsid w:val="57DE3E17"/>
    <w:rsid w:val="57EFDC4E"/>
    <w:rsid w:val="587F5473"/>
    <w:rsid w:val="595A0344"/>
    <w:rsid w:val="599FDCE5"/>
    <w:rsid w:val="59AE5FCA"/>
    <w:rsid w:val="59BB2D01"/>
    <w:rsid w:val="5A4D0AAB"/>
    <w:rsid w:val="5A9542E3"/>
    <w:rsid w:val="5B2957D3"/>
    <w:rsid w:val="5B5B8B12"/>
    <w:rsid w:val="5B8FB2CD"/>
    <w:rsid w:val="5BD462C2"/>
    <w:rsid w:val="5BF33425"/>
    <w:rsid w:val="5C3F0451"/>
    <w:rsid w:val="5C3F3716"/>
    <w:rsid w:val="5C435D8A"/>
    <w:rsid w:val="5C494A67"/>
    <w:rsid w:val="5C4ABDDE"/>
    <w:rsid w:val="5CBB41C7"/>
    <w:rsid w:val="5CFBF4D0"/>
    <w:rsid w:val="5D0F57FB"/>
    <w:rsid w:val="5D3B151D"/>
    <w:rsid w:val="5D3F51AA"/>
    <w:rsid w:val="5D4F71D2"/>
    <w:rsid w:val="5D7EA438"/>
    <w:rsid w:val="5D9963AD"/>
    <w:rsid w:val="5DBD09EC"/>
    <w:rsid w:val="5DCF5729"/>
    <w:rsid w:val="5DE7AA84"/>
    <w:rsid w:val="5DF3EB77"/>
    <w:rsid w:val="5DFA6D6A"/>
    <w:rsid w:val="5E3C7BCB"/>
    <w:rsid w:val="5E7944FC"/>
    <w:rsid w:val="5E7B7974"/>
    <w:rsid w:val="5EBF39FF"/>
    <w:rsid w:val="5EE79AC8"/>
    <w:rsid w:val="5EEE323B"/>
    <w:rsid w:val="5EFA7CCD"/>
    <w:rsid w:val="5F1FB69A"/>
    <w:rsid w:val="5F49CF29"/>
    <w:rsid w:val="5F754013"/>
    <w:rsid w:val="5F7B96BF"/>
    <w:rsid w:val="5FBA3190"/>
    <w:rsid w:val="5FBF8193"/>
    <w:rsid w:val="5FBF841E"/>
    <w:rsid w:val="5FC26624"/>
    <w:rsid w:val="5FCF67D7"/>
    <w:rsid w:val="5FD9EE76"/>
    <w:rsid w:val="5FDE707D"/>
    <w:rsid w:val="5FDF0E4B"/>
    <w:rsid w:val="5FDF9EA8"/>
    <w:rsid w:val="5FEEF0F7"/>
    <w:rsid w:val="5FF6ECBB"/>
    <w:rsid w:val="5FF7AF11"/>
    <w:rsid w:val="5FF7B18A"/>
    <w:rsid w:val="5FF96EEC"/>
    <w:rsid w:val="5FFC8B45"/>
    <w:rsid w:val="5FFF5BEC"/>
    <w:rsid w:val="5FFFEAB5"/>
    <w:rsid w:val="62404EAE"/>
    <w:rsid w:val="627F9C28"/>
    <w:rsid w:val="63BA1FAA"/>
    <w:rsid w:val="63BFD95A"/>
    <w:rsid w:val="63E92337"/>
    <w:rsid w:val="641961F1"/>
    <w:rsid w:val="64F3010E"/>
    <w:rsid w:val="65EE1C75"/>
    <w:rsid w:val="661A1D0E"/>
    <w:rsid w:val="66D93613"/>
    <w:rsid w:val="673F2A19"/>
    <w:rsid w:val="676FD47A"/>
    <w:rsid w:val="677F899F"/>
    <w:rsid w:val="677FC794"/>
    <w:rsid w:val="679964EE"/>
    <w:rsid w:val="679FAB80"/>
    <w:rsid w:val="67A6C77B"/>
    <w:rsid w:val="67EF89BD"/>
    <w:rsid w:val="67EFBD43"/>
    <w:rsid w:val="67FDF969"/>
    <w:rsid w:val="68075CE9"/>
    <w:rsid w:val="68F0075F"/>
    <w:rsid w:val="692C7BBA"/>
    <w:rsid w:val="697DB59A"/>
    <w:rsid w:val="69A23A3B"/>
    <w:rsid w:val="6AD386E7"/>
    <w:rsid w:val="6ADF11A3"/>
    <w:rsid w:val="6B1F1D5B"/>
    <w:rsid w:val="6B3EFDC5"/>
    <w:rsid w:val="6B95B348"/>
    <w:rsid w:val="6B975547"/>
    <w:rsid w:val="6BFD17C6"/>
    <w:rsid w:val="6C7E5043"/>
    <w:rsid w:val="6D6EB140"/>
    <w:rsid w:val="6D8E35D3"/>
    <w:rsid w:val="6DCAB711"/>
    <w:rsid w:val="6DDF32E7"/>
    <w:rsid w:val="6DF7099F"/>
    <w:rsid w:val="6DFE34B3"/>
    <w:rsid w:val="6DFFE27D"/>
    <w:rsid w:val="6E3F9A46"/>
    <w:rsid w:val="6E5CB46D"/>
    <w:rsid w:val="6E7FF964"/>
    <w:rsid w:val="6EFE2289"/>
    <w:rsid w:val="6F14C15A"/>
    <w:rsid w:val="6F5FF7F9"/>
    <w:rsid w:val="6F7914E1"/>
    <w:rsid w:val="6F7D2E7C"/>
    <w:rsid w:val="6F7F5E42"/>
    <w:rsid w:val="6F7F9616"/>
    <w:rsid w:val="6F955762"/>
    <w:rsid w:val="6F9DB5EE"/>
    <w:rsid w:val="6FAE03D6"/>
    <w:rsid w:val="6FBB27F8"/>
    <w:rsid w:val="6FBDAA32"/>
    <w:rsid w:val="6FD721BE"/>
    <w:rsid w:val="6FDB1725"/>
    <w:rsid w:val="6FDB700B"/>
    <w:rsid w:val="6FDF1E28"/>
    <w:rsid w:val="6FEBBF0D"/>
    <w:rsid w:val="6FECCFC8"/>
    <w:rsid w:val="6FED7CFD"/>
    <w:rsid w:val="6FEDC1D4"/>
    <w:rsid w:val="6FEE80F2"/>
    <w:rsid w:val="6FF6EFED"/>
    <w:rsid w:val="6FF99598"/>
    <w:rsid w:val="6FFB0893"/>
    <w:rsid w:val="6FFEFC56"/>
    <w:rsid w:val="6FFF438D"/>
    <w:rsid w:val="6FFF49B0"/>
    <w:rsid w:val="6FFFA413"/>
    <w:rsid w:val="6FFFBEE6"/>
    <w:rsid w:val="702F6E37"/>
    <w:rsid w:val="7265A405"/>
    <w:rsid w:val="72B242EE"/>
    <w:rsid w:val="72BD1E3F"/>
    <w:rsid w:val="72EE4E2A"/>
    <w:rsid w:val="72FF822C"/>
    <w:rsid w:val="733B2560"/>
    <w:rsid w:val="73AD3888"/>
    <w:rsid w:val="73C7DD1A"/>
    <w:rsid w:val="73D9993E"/>
    <w:rsid w:val="73EF1195"/>
    <w:rsid w:val="73F16D48"/>
    <w:rsid w:val="74AFA6CA"/>
    <w:rsid w:val="74BDCE80"/>
    <w:rsid w:val="74F49EB4"/>
    <w:rsid w:val="74FBBB43"/>
    <w:rsid w:val="756F5130"/>
    <w:rsid w:val="757DE146"/>
    <w:rsid w:val="757EBDE4"/>
    <w:rsid w:val="75C15F86"/>
    <w:rsid w:val="75CEC92C"/>
    <w:rsid w:val="75D9C120"/>
    <w:rsid w:val="75ED5D32"/>
    <w:rsid w:val="75EE4C3A"/>
    <w:rsid w:val="75EF5420"/>
    <w:rsid w:val="75F24FA4"/>
    <w:rsid w:val="75F47029"/>
    <w:rsid w:val="75FA5089"/>
    <w:rsid w:val="75FEB6BD"/>
    <w:rsid w:val="75FF54BA"/>
    <w:rsid w:val="767B3113"/>
    <w:rsid w:val="76AE98AE"/>
    <w:rsid w:val="76EC5B56"/>
    <w:rsid w:val="76FAAD58"/>
    <w:rsid w:val="76FB6CD8"/>
    <w:rsid w:val="76FB88CF"/>
    <w:rsid w:val="76FFA640"/>
    <w:rsid w:val="77005AB6"/>
    <w:rsid w:val="773EA2A4"/>
    <w:rsid w:val="773FBB90"/>
    <w:rsid w:val="776F904F"/>
    <w:rsid w:val="777DE194"/>
    <w:rsid w:val="777E1549"/>
    <w:rsid w:val="7797B6E2"/>
    <w:rsid w:val="7797BA47"/>
    <w:rsid w:val="77D723DB"/>
    <w:rsid w:val="77DF90B6"/>
    <w:rsid w:val="77EBA364"/>
    <w:rsid w:val="77F74095"/>
    <w:rsid w:val="77F7462A"/>
    <w:rsid w:val="77F7DB75"/>
    <w:rsid w:val="77F8531B"/>
    <w:rsid w:val="77FB27CB"/>
    <w:rsid w:val="77FB464A"/>
    <w:rsid w:val="77FDF51B"/>
    <w:rsid w:val="7861A496"/>
    <w:rsid w:val="78FE481A"/>
    <w:rsid w:val="793FF3B7"/>
    <w:rsid w:val="797FE779"/>
    <w:rsid w:val="799F0E96"/>
    <w:rsid w:val="79DF73A5"/>
    <w:rsid w:val="79DFD731"/>
    <w:rsid w:val="79EB02CF"/>
    <w:rsid w:val="79EC4996"/>
    <w:rsid w:val="7A54F2A5"/>
    <w:rsid w:val="7A723BA8"/>
    <w:rsid w:val="7AC6BDF7"/>
    <w:rsid w:val="7ADBE0EB"/>
    <w:rsid w:val="7AED8050"/>
    <w:rsid w:val="7AFDA5C9"/>
    <w:rsid w:val="7B0FE41D"/>
    <w:rsid w:val="7B1F1022"/>
    <w:rsid w:val="7B2F93ED"/>
    <w:rsid w:val="7B3FD46A"/>
    <w:rsid w:val="7B6F6C39"/>
    <w:rsid w:val="7BB78F37"/>
    <w:rsid w:val="7BB9CADF"/>
    <w:rsid w:val="7BBA3F40"/>
    <w:rsid w:val="7BBBC74B"/>
    <w:rsid w:val="7BCFBFF0"/>
    <w:rsid w:val="7BD7F760"/>
    <w:rsid w:val="7BDF8A13"/>
    <w:rsid w:val="7BDFB7D2"/>
    <w:rsid w:val="7BE40491"/>
    <w:rsid w:val="7BE69317"/>
    <w:rsid w:val="7BE7D6FE"/>
    <w:rsid w:val="7BEBA4C9"/>
    <w:rsid w:val="7BF3835A"/>
    <w:rsid w:val="7BF782AF"/>
    <w:rsid w:val="7BF7A448"/>
    <w:rsid w:val="7BF7B994"/>
    <w:rsid w:val="7BFF4496"/>
    <w:rsid w:val="7C71DE74"/>
    <w:rsid w:val="7C7C04C2"/>
    <w:rsid w:val="7C876FB0"/>
    <w:rsid w:val="7CA3E458"/>
    <w:rsid w:val="7CC161BC"/>
    <w:rsid w:val="7CE6D894"/>
    <w:rsid w:val="7CE7E61A"/>
    <w:rsid w:val="7CFB366E"/>
    <w:rsid w:val="7CFE8A65"/>
    <w:rsid w:val="7D17C092"/>
    <w:rsid w:val="7D1D2964"/>
    <w:rsid w:val="7D34849D"/>
    <w:rsid w:val="7D4913FC"/>
    <w:rsid w:val="7D52E999"/>
    <w:rsid w:val="7D7B351A"/>
    <w:rsid w:val="7D9688D7"/>
    <w:rsid w:val="7DB75665"/>
    <w:rsid w:val="7DBE4700"/>
    <w:rsid w:val="7DBF5CE6"/>
    <w:rsid w:val="7DBFCF03"/>
    <w:rsid w:val="7DD76DBF"/>
    <w:rsid w:val="7DDD1C16"/>
    <w:rsid w:val="7DDEFE6A"/>
    <w:rsid w:val="7DE67635"/>
    <w:rsid w:val="7DF7EE04"/>
    <w:rsid w:val="7DF996D1"/>
    <w:rsid w:val="7DFDACAD"/>
    <w:rsid w:val="7DFF597F"/>
    <w:rsid w:val="7DFF7ADA"/>
    <w:rsid w:val="7DFF7BFE"/>
    <w:rsid w:val="7E277CE7"/>
    <w:rsid w:val="7E2F9CAD"/>
    <w:rsid w:val="7E38D5AE"/>
    <w:rsid w:val="7E3E3A1F"/>
    <w:rsid w:val="7E75CF2E"/>
    <w:rsid w:val="7EBF7B2B"/>
    <w:rsid w:val="7EBFC6BE"/>
    <w:rsid w:val="7ECB6E16"/>
    <w:rsid w:val="7ECB8776"/>
    <w:rsid w:val="7EEBA858"/>
    <w:rsid w:val="7EFA3CC0"/>
    <w:rsid w:val="7EFAF087"/>
    <w:rsid w:val="7EFB010A"/>
    <w:rsid w:val="7EFB7D58"/>
    <w:rsid w:val="7EFDC38D"/>
    <w:rsid w:val="7EFDEE93"/>
    <w:rsid w:val="7EFFE807"/>
    <w:rsid w:val="7F068986"/>
    <w:rsid w:val="7F0D50B3"/>
    <w:rsid w:val="7F12DC82"/>
    <w:rsid w:val="7F3B6E37"/>
    <w:rsid w:val="7F45CDA7"/>
    <w:rsid w:val="7F5CA7B0"/>
    <w:rsid w:val="7F5E7FD0"/>
    <w:rsid w:val="7F5FE1D3"/>
    <w:rsid w:val="7F678FB1"/>
    <w:rsid w:val="7F6BA6DB"/>
    <w:rsid w:val="7F790BE7"/>
    <w:rsid w:val="7F7B0EFE"/>
    <w:rsid w:val="7F7B73A6"/>
    <w:rsid w:val="7F7D58EC"/>
    <w:rsid w:val="7F7FA058"/>
    <w:rsid w:val="7F7FC6FB"/>
    <w:rsid w:val="7F95D907"/>
    <w:rsid w:val="7F975730"/>
    <w:rsid w:val="7F9BE0C6"/>
    <w:rsid w:val="7FB6F34F"/>
    <w:rsid w:val="7FB7353A"/>
    <w:rsid w:val="7FB78E13"/>
    <w:rsid w:val="7FBBCF43"/>
    <w:rsid w:val="7FBE6A1B"/>
    <w:rsid w:val="7FBF6DF6"/>
    <w:rsid w:val="7FBFD1E4"/>
    <w:rsid w:val="7FBFE2A3"/>
    <w:rsid w:val="7FC6BBAF"/>
    <w:rsid w:val="7FCF092F"/>
    <w:rsid w:val="7FDA3F9B"/>
    <w:rsid w:val="7FDBA598"/>
    <w:rsid w:val="7FDBEDF9"/>
    <w:rsid w:val="7FDE1A25"/>
    <w:rsid w:val="7FDEC638"/>
    <w:rsid w:val="7FDF0B04"/>
    <w:rsid w:val="7FDF78B9"/>
    <w:rsid w:val="7FDFB14F"/>
    <w:rsid w:val="7FE5AB6F"/>
    <w:rsid w:val="7FE65127"/>
    <w:rsid w:val="7FE9B902"/>
    <w:rsid w:val="7FEA2E00"/>
    <w:rsid w:val="7FEC9E9A"/>
    <w:rsid w:val="7FECCB95"/>
    <w:rsid w:val="7FED1427"/>
    <w:rsid w:val="7FED8AB5"/>
    <w:rsid w:val="7FEE1E96"/>
    <w:rsid w:val="7FF241CE"/>
    <w:rsid w:val="7FF4868C"/>
    <w:rsid w:val="7FF6AE6A"/>
    <w:rsid w:val="7FF7C97D"/>
    <w:rsid w:val="7FFA23C5"/>
    <w:rsid w:val="7FFB1B18"/>
    <w:rsid w:val="7FFD0247"/>
    <w:rsid w:val="7FFD6810"/>
    <w:rsid w:val="7FFDB620"/>
    <w:rsid w:val="7FFDCE1D"/>
    <w:rsid w:val="7FFE08B8"/>
    <w:rsid w:val="7FFE45C5"/>
    <w:rsid w:val="7FFE7B71"/>
    <w:rsid w:val="7FFF0737"/>
    <w:rsid w:val="7FFF67C4"/>
    <w:rsid w:val="7FFF8896"/>
    <w:rsid w:val="7FFF8EAB"/>
    <w:rsid w:val="7FFFD031"/>
    <w:rsid w:val="7FFFE05D"/>
    <w:rsid w:val="873F2367"/>
    <w:rsid w:val="87FDF089"/>
    <w:rsid w:val="89C344C7"/>
    <w:rsid w:val="8C3B0E9D"/>
    <w:rsid w:val="937EFB74"/>
    <w:rsid w:val="977A2C1D"/>
    <w:rsid w:val="97FDD058"/>
    <w:rsid w:val="98E7C9E3"/>
    <w:rsid w:val="98F5B7CA"/>
    <w:rsid w:val="9BBB08D1"/>
    <w:rsid w:val="9D4B5CFF"/>
    <w:rsid w:val="9DFB4F0C"/>
    <w:rsid w:val="9DFBBF00"/>
    <w:rsid w:val="9EF99B84"/>
    <w:rsid w:val="9F7AEAA1"/>
    <w:rsid w:val="9F7F4728"/>
    <w:rsid w:val="9FCC21DD"/>
    <w:rsid w:val="9FF4BC09"/>
    <w:rsid w:val="9FFE258D"/>
    <w:rsid w:val="9FFF0082"/>
    <w:rsid w:val="9FFF2E1B"/>
    <w:rsid w:val="A2EF08FD"/>
    <w:rsid w:val="A5F32D78"/>
    <w:rsid w:val="A7B7BFFF"/>
    <w:rsid w:val="A7FE07E3"/>
    <w:rsid w:val="A8FD1D1E"/>
    <w:rsid w:val="AB7ECDA3"/>
    <w:rsid w:val="ACFDB475"/>
    <w:rsid w:val="AD5F2CD1"/>
    <w:rsid w:val="AD5F5AE9"/>
    <w:rsid w:val="AE3B17A4"/>
    <w:rsid w:val="AEBEA993"/>
    <w:rsid w:val="AF1FB942"/>
    <w:rsid w:val="AFDBA861"/>
    <w:rsid w:val="AFF7393D"/>
    <w:rsid w:val="AFFF9140"/>
    <w:rsid w:val="AFFFDBB0"/>
    <w:rsid w:val="B1F82775"/>
    <w:rsid w:val="B31DE346"/>
    <w:rsid w:val="B35FEA10"/>
    <w:rsid w:val="B3631D3E"/>
    <w:rsid w:val="B39F27BA"/>
    <w:rsid w:val="B47F5AEB"/>
    <w:rsid w:val="B62F3C99"/>
    <w:rsid w:val="B66F2086"/>
    <w:rsid w:val="B67BEAF2"/>
    <w:rsid w:val="B67FC311"/>
    <w:rsid w:val="B6BE4D46"/>
    <w:rsid w:val="B6F7BD65"/>
    <w:rsid w:val="B6FDAA43"/>
    <w:rsid w:val="B6FE4555"/>
    <w:rsid w:val="B7BD47C1"/>
    <w:rsid w:val="B7F9B763"/>
    <w:rsid w:val="B7FDC13C"/>
    <w:rsid w:val="B7FFD730"/>
    <w:rsid w:val="B8CF131D"/>
    <w:rsid w:val="BA7B23C6"/>
    <w:rsid w:val="BA7FD3D8"/>
    <w:rsid w:val="BA89D930"/>
    <w:rsid w:val="BAF03E55"/>
    <w:rsid w:val="BAF5C53F"/>
    <w:rsid w:val="BAFECA74"/>
    <w:rsid w:val="BB1CFA19"/>
    <w:rsid w:val="BB3730FE"/>
    <w:rsid w:val="BB5F82C5"/>
    <w:rsid w:val="BB797FF1"/>
    <w:rsid w:val="BB7BA366"/>
    <w:rsid w:val="BBBB5D48"/>
    <w:rsid w:val="BBE627FE"/>
    <w:rsid w:val="BBF9AB85"/>
    <w:rsid w:val="BBFE4241"/>
    <w:rsid w:val="BC39A5F8"/>
    <w:rsid w:val="BCBAA71E"/>
    <w:rsid w:val="BCDA755F"/>
    <w:rsid w:val="BCDF4E67"/>
    <w:rsid w:val="BCEE1C7C"/>
    <w:rsid w:val="BCFF163C"/>
    <w:rsid w:val="BDBFD461"/>
    <w:rsid w:val="BDDBF6AD"/>
    <w:rsid w:val="BDDDFE0E"/>
    <w:rsid w:val="BDDFAB05"/>
    <w:rsid w:val="BDEDF3AD"/>
    <w:rsid w:val="BDF73220"/>
    <w:rsid w:val="BDFA0393"/>
    <w:rsid w:val="BDFF6113"/>
    <w:rsid w:val="BEAF75CD"/>
    <w:rsid w:val="BEB4B106"/>
    <w:rsid w:val="BEBF0249"/>
    <w:rsid w:val="BEDB34F0"/>
    <w:rsid w:val="BEDF6B4F"/>
    <w:rsid w:val="BEF77B50"/>
    <w:rsid w:val="BEFC4A7D"/>
    <w:rsid w:val="BEFF4A62"/>
    <w:rsid w:val="BF3F7177"/>
    <w:rsid w:val="BF5FE9F9"/>
    <w:rsid w:val="BF77B9F9"/>
    <w:rsid w:val="BF7DE49D"/>
    <w:rsid w:val="BF7E4807"/>
    <w:rsid w:val="BF7F8D46"/>
    <w:rsid w:val="BF7FC221"/>
    <w:rsid w:val="BFBBD429"/>
    <w:rsid w:val="BFBD62A2"/>
    <w:rsid w:val="BFBD7C30"/>
    <w:rsid w:val="BFBFC5FC"/>
    <w:rsid w:val="BFCF9CB5"/>
    <w:rsid w:val="BFDE07E4"/>
    <w:rsid w:val="BFEDC734"/>
    <w:rsid w:val="BFEE6BE8"/>
    <w:rsid w:val="BFF2FE66"/>
    <w:rsid w:val="BFF78781"/>
    <w:rsid w:val="BFF8B14B"/>
    <w:rsid w:val="BFFB58ED"/>
    <w:rsid w:val="BFFF8B64"/>
    <w:rsid w:val="BFFFB342"/>
    <w:rsid w:val="C3BDEC0F"/>
    <w:rsid w:val="C5DF983F"/>
    <w:rsid w:val="C6E5169D"/>
    <w:rsid w:val="C76DA25C"/>
    <w:rsid w:val="C7F3DB5D"/>
    <w:rsid w:val="C7FEFCA8"/>
    <w:rsid w:val="C82F23A0"/>
    <w:rsid w:val="CA6B03B2"/>
    <w:rsid w:val="CB3F5121"/>
    <w:rsid w:val="CB7DE448"/>
    <w:rsid w:val="CBF26CBE"/>
    <w:rsid w:val="CBFC8F54"/>
    <w:rsid w:val="CBFFA6F9"/>
    <w:rsid w:val="CCACAC06"/>
    <w:rsid w:val="CD3CCBDF"/>
    <w:rsid w:val="CD3EDDE9"/>
    <w:rsid w:val="CD772339"/>
    <w:rsid w:val="CD77E0E5"/>
    <w:rsid w:val="CE7D54AA"/>
    <w:rsid w:val="CE7F2514"/>
    <w:rsid w:val="CEBF05EA"/>
    <w:rsid w:val="CEF5121B"/>
    <w:rsid w:val="CF73313C"/>
    <w:rsid w:val="CF86398B"/>
    <w:rsid w:val="CFAF79BC"/>
    <w:rsid w:val="CFCF6FC5"/>
    <w:rsid w:val="CFEB9198"/>
    <w:rsid w:val="CFF50A67"/>
    <w:rsid w:val="CFF66811"/>
    <w:rsid w:val="CFF71EF4"/>
    <w:rsid w:val="CFFE2BC0"/>
    <w:rsid w:val="CFFF7263"/>
    <w:rsid w:val="D35E3238"/>
    <w:rsid w:val="D3AE500A"/>
    <w:rsid w:val="D3EEC457"/>
    <w:rsid w:val="D3F373C6"/>
    <w:rsid w:val="D56F057D"/>
    <w:rsid w:val="D6736653"/>
    <w:rsid w:val="D67E8DA0"/>
    <w:rsid w:val="D6CC3442"/>
    <w:rsid w:val="D6E3E7B4"/>
    <w:rsid w:val="D79FEE24"/>
    <w:rsid w:val="D7DFFB91"/>
    <w:rsid w:val="D7F7CDD2"/>
    <w:rsid w:val="D7FBE100"/>
    <w:rsid w:val="D7FF176E"/>
    <w:rsid w:val="DA7F913B"/>
    <w:rsid w:val="DAB282FF"/>
    <w:rsid w:val="DB5DAED6"/>
    <w:rsid w:val="DB5F213E"/>
    <w:rsid w:val="DB7B234B"/>
    <w:rsid w:val="DB9EC7E5"/>
    <w:rsid w:val="DBFC7F41"/>
    <w:rsid w:val="DBFD50E5"/>
    <w:rsid w:val="DBFDFC21"/>
    <w:rsid w:val="DC6F3C01"/>
    <w:rsid w:val="DCBB736D"/>
    <w:rsid w:val="DCF97580"/>
    <w:rsid w:val="DCFF49D0"/>
    <w:rsid w:val="DD73935E"/>
    <w:rsid w:val="DD7F33DF"/>
    <w:rsid w:val="DD97CC50"/>
    <w:rsid w:val="DDDE7660"/>
    <w:rsid w:val="DDDF25DD"/>
    <w:rsid w:val="DDE45AF1"/>
    <w:rsid w:val="DDEDA05F"/>
    <w:rsid w:val="DDF77E36"/>
    <w:rsid w:val="DE330624"/>
    <w:rsid w:val="DE6709BE"/>
    <w:rsid w:val="DECF3D11"/>
    <w:rsid w:val="DEF3D5B2"/>
    <w:rsid w:val="DEF69393"/>
    <w:rsid w:val="DEF79BBF"/>
    <w:rsid w:val="DEFA5D9C"/>
    <w:rsid w:val="DEFBB3FF"/>
    <w:rsid w:val="DEFBD7C6"/>
    <w:rsid w:val="DEFE76D7"/>
    <w:rsid w:val="DF128435"/>
    <w:rsid w:val="DF1FFB67"/>
    <w:rsid w:val="DF2E4672"/>
    <w:rsid w:val="DF376516"/>
    <w:rsid w:val="DF5EB32F"/>
    <w:rsid w:val="DF5F40AF"/>
    <w:rsid w:val="DF7B76B7"/>
    <w:rsid w:val="DF7D6B59"/>
    <w:rsid w:val="DF9DC574"/>
    <w:rsid w:val="DFAA26FA"/>
    <w:rsid w:val="DFBECBBF"/>
    <w:rsid w:val="DFCFACA2"/>
    <w:rsid w:val="DFD3DB6C"/>
    <w:rsid w:val="DFD7934B"/>
    <w:rsid w:val="DFDA5E21"/>
    <w:rsid w:val="DFDAAA5E"/>
    <w:rsid w:val="DFE7E3F3"/>
    <w:rsid w:val="DFEB4ADC"/>
    <w:rsid w:val="DFEFD79F"/>
    <w:rsid w:val="DFF50F4B"/>
    <w:rsid w:val="DFF7E9E8"/>
    <w:rsid w:val="DFFB9621"/>
    <w:rsid w:val="DFFBB482"/>
    <w:rsid w:val="DFFCCCAF"/>
    <w:rsid w:val="DFFD8AF5"/>
    <w:rsid w:val="DFFF0AE5"/>
    <w:rsid w:val="DFFF21EC"/>
    <w:rsid w:val="DFFF37D4"/>
    <w:rsid w:val="DFFF90D5"/>
    <w:rsid w:val="DFFFDC7D"/>
    <w:rsid w:val="E1BDD52F"/>
    <w:rsid w:val="E2EF3360"/>
    <w:rsid w:val="E34FD4A1"/>
    <w:rsid w:val="E3EFC3D5"/>
    <w:rsid w:val="E427B650"/>
    <w:rsid w:val="E4CF8F12"/>
    <w:rsid w:val="E55B0A18"/>
    <w:rsid w:val="E5F084F8"/>
    <w:rsid w:val="E5F9109A"/>
    <w:rsid w:val="E5FE6005"/>
    <w:rsid w:val="E5FE7232"/>
    <w:rsid w:val="E6F767CE"/>
    <w:rsid w:val="E7677862"/>
    <w:rsid w:val="E7AF0292"/>
    <w:rsid w:val="E7BD31D6"/>
    <w:rsid w:val="E7BE47DB"/>
    <w:rsid w:val="E7BE92DB"/>
    <w:rsid w:val="E7BFBEAF"/>
    <w:rsid w:val="E7DFA8CA"/>
    <w:rsid w:val="E7E32306"/>
    <w:rsid w:val="E7EA48E9"/>
    <w:rsid w:val="E7ED2706"/>
    <w:rsid w:val="E7EF8237"/>
    <w:rsid w:val="E7FE32C6"/>
    <w:rsid w:val="E9BDDD95"/>
    <w:rsid w:val="E9F71EFB"/>
    <w:rsid w:val="E9FB2F63"/>
    <w:rsid w:val="EA1F8CF2"/>
    <w:rsid w:val="EA777CAE"/>
    <w:rsid w:val="EB7D766B"/>
    <w:rsid w:val="EB9728F4"/>
    <w:rsid w:val="EBDFB51A"/>
    <w:rsid w:val="EBF52477"/>
    <w:rsid w:val="EBF70CFC"/>
    <w:rsid w:val="EBFE3D98"/>
    <w:rsid w:val="EC7D98DA"/>
    <w:rsid w:val="ECAE8611"/>
    <w:rsid w:val="ECFE1FFC"/>
    <w:rsid w:val="EDB5B054"/>
    <w:rsid w:val="EDCFDC32"/>
    <w:rsid w:val="EDDB1FB0"/>
    <w:rsid w:val="EDDDD2AD"/>
    <w:rsid w:val="EDF76378"/>
    <w:rsid w:val="EDFFA65B"/>
    <w:rsid w:val="EE4F963D"/>
    <w:rsid w:val="EE57ECA5"/>
    <w:rsid w:val="EE6F86BA"/>
    <w:rsid w:val="EEBFD0ED"/>
    <w:rsid w:val="EEEF3BF6"/>
    <w:rsid w:val="EEF6DF70"/>
    <w:rsid w:val="EEFD3D3D"/>
    <w:rsid w:val="EF410723"/>
    <w:rsid w:val="EF6BEAA8"/>
    <w:rsid w:val="EF6FFAA5"/>
    <w:rsid w:val="EF7F6078"/>
    <w:rsid w:val="EFAF7B59"/>
    <w:rsid w:val="EFBEF79D"/>
    <w:rsid w:val="EFBF9D85"/>
    <w:rsid w:val="EFD7ACD4"/>
    <w:rsid w:val="EFDF567B"/>
    <w:rsid w:val="EFDFCA99"/>
    <w:rsid w:val="EFFA9C22"/>
    <w:rsid w:val="EFFB85D5"/>
    <w:rsid w:val="EFFF1CCE"/>
    <w:rsid w:val="EFFF3139"/>
    <w:rsid w:val="EFFF7AF8"/>
    <w:rsid w:val="F07E1477"/>
    <w:rsid w:val="F0DFCEFA"/>
    <w:rsid w:val="F1DBCCCC"/>
    <w:rsid w:val="F1F66C08"/>
    <w:rsid w:val="F1FA3A3A"/>
    <w:rsid w:val="F1FEDEFC"/>
    <w:rsid w:val="F1FF2E82"/>
    <w:rsid w:val="F269C62C"/>
    <w:rsid w:val="F2A9D288"/>
    <w:rsid w:val="F2BF34F8"/>
    <w:rsid w:val="F2FF4B5C"/>
    <w:rsid w:val="F32D851A"/>
    <w:rsid w:val="F33F2D27"/>
    <w:rsid w:val="F35F652B"/>
    <w:rsid w:val="F3678117"/>
    <w:rsid w:val="F37FC439"/>
    <w:rsid w:val="F38D895D"/>
    <w:rsid w:val="F39C9748"/>
    <w:rsid w:val="F39E7958"/>
    <w:rsid w:val="F3BECB9D"/>
    <w:rsid w:val="F3DD1BFA"/>
    <w:rsid w:val="F4A742E0"/>
    <w:rsid w:val="F4BF73A2"/>
    <w:rsid w:val="F4DBFEFF"/>
    <w:rsid w:val="F53DCF6F"/>
    <w:rsid w:val="F5625D03"/>
    <w:rsid w:val="F57D7205"/>
    <w:rsid w:val="F5DFBFF4"/>
    <w:rsid w:val="F5FA4F61"/>
    <w:rsid w:val="F5FF657E"/>
    <w:rsid w:val="F5FF92DC"/>
    <w:rsid w:val="F5FFC33A"/>
    <w:rsid w:val="F646C359"/>
    <w:rsid w:val="F67969D5"/>
    <w:rsid w:val="F67F8EC0"/>
    <w:rsid w:val="F6BA26BB"/>
    <w:rsid w:val="F6BC4879"/>
    <w:rsid w:val="F6BE5588"/>
    <w:rsid w:val="F6CB3D2F"/>
    <w:rsid w:val="F71768C4"/>
    <w:rsid w:val="F73E947F"/>
    <w:rsid w:val="F74F3FE6"/>
    <w:rsid w:val="F75E95DA"/>
    <w:rsid w:val="F75F1140"/>
    <w:rsid w:val="F767CE17"/>
    <w:rsid w:val="F7793D96"/>
    <w:rsid w:val="F77E5F01"/>
    <w:rsid w:val="F7BF18D0"/>
    <w:rsid w:val="F7DE20EC"/>
    <w:rsid w:val="F7DFE02D"/>
    <w:rsid w:val="F7EF93C5"/>
    <w:rsid w:val="F7F8E7BD"/>
    <w:rsid w:val="F7FB1358"/>
    <w:rsid w:val="F7FECFB6"/>
    <w:rsid w:val="F7FF35EB"/>
    <w:rsid w:val="F95B0D7D"/>
    <w:rsid w:val="F9CCD48A"/>
    <w:rsid w:val="F9CF8CB2"/>
    <w:rsid w:val="F9DD191B"/>
    <w:rsid w:val="F9F17E8D"/>
    <w:rsid w:val="F9F7E72E"/>
    <w:rsid w:val="F9FCB783"/>
    <w:rsid w:val="F9FF38D8"/>
    <w:rsid w:val="F9FFC850"/>
    <w:rsid w:val="F9FFE785"/>
    <w:rsid w:val="FA5DA317"/>
    <w:rsid w:val="FA72CAEE"/>
    <w:rsid w:val="FA7A06FB"/>
    <w:rsid w:val="FAB63570"/>
    <w:rsid w:val="FAF41D82"/>
    <w:rsid w:val="FAFB3AEF"/>
    <w:rsid w:val="FAFFA753"/>
    <w:rsid w:val="FB3BD7B7"/>
    <w:rsid w:val="FB6E079A"/>
    <w:rsid w:val="FB7E255A"/>
    <w:rsid w:val="FBAF3201"/>
    <w:rsid w:val="FBB5BF51"/>
    <w:rsid w:val="FBBB882F"/>
    <w:rsid w:val="FBBFA278"/>
    <w:rsid w:val="FBBFE7C5"/>
    <w:rsid w:val="FBCFFA89"/>
    <w:rsid w:val="FBDE1789"/>
    <w:rsid w:val="FBE5D6E0"/>
    <w:rsid w:val="FBE61471"/>
    <w:rsid w:val="FBFF6BA2"/>
    <w:rsid w:val="FBFF96BF"/>
    <w:rsid w:val="FC644638"/>
    <w:rsid w:val="FCCD14F1"/>
    <w:rsid w:val="FCEF614F"/>
    <w:rsid w:val="FCF9190A"/>
    <w:rsid w:val="FCFD5F8B"/>
    <w:rsid w:val="FCFFAFDF"/>
    <w:rsid w:val="FD338641"/>
    <w:rsid w:val="FD3F033B"/>
    <w:rsid w:val="FD3F80AF"/>
    <w:rsid w:val="FD7FFF8E"/>
    <w:rsid w:val="FD8995B8"/>
    <w:rsid w:val="FD8B21B3"/>
    <w:rsid w:val="FDA33F08"/>
    <w:rsid w:val="FDABA8D4"/>
    <w:rsid w:val="FDAF83C5"/>
    <w:rsid w:val="FDCF3DB0"/>
    <w:rsid w:val="FDD7A529"/>
    <w:rsid w:val="FDE72035"/>
    <w:rsid w:val="FDEA2A97"/>
    <w:rsid w:val="FDEF092C"/>
    <w:rsid w:val="FDEF3CF2"/>
    <w:rsid w:val="FDF551BE"/>
    <w:rsid w:val="FDF79236"/>
    <w:rsid w:val="FDFDB71E"/>
    <w:rsid w:val="FDFDBD3D"/>
    <w:rsid w:val="FDFE6C75"/>
    <w:rsid w:val="FDFEBB83"/>
    <w:rsid w:val="FDFFF8E1"/>
    <w:rsid w:val="FE3FF5FB"/>
    <w:rsid w:val="FE47B962"/>
    <w:rsid w:val="FE6EB42D"/>
    <w:rsid w:val="FE734873"/>
    <w:rsid w:val="FE7B7CB0"/>
    <w:rsid w:val="FE7D34FE"/>
    <w:rsid w:val="FE7DB23F"/>
    <w:rsid w:val="FE7FD7CA"/>
    <w:rsid w:val="FEBAEDB6"/>
    <w:rsid w:val="FEDFC2B8"/>
    <w:rsid w:val="FEE7BA04"/>
    <w:rsid w:val="FEED2A70"/>
    <w:rsid w:val="FEEF30C0"/>
    <w:rsid w:val="FEEF64E3"/>
    <w:rsid w:val="FEF1C607"/>
    <w:rsid w:val="FEF565C3"/>
    <w:rsid w:val="FEFBC80B"/>
    <w:rsid w:val="FEFBCD18"/>
    <w:rsid w:val="FEFE95DF"/>
    <w:rsid w:val="FF21C232"/>
    <w:rsid w:val="FF3F391D"/>
    <w:rsid w:val="FF3FC7F6"/>
    <w:rsid w:val="FF46A45C"/>
    <w:rsid w:val="FF577F10"/>
    <w:rsid w:val="FF5F1F4C"/>
    <w:rsid w:val="FF5F96EE"/>
    <w:rsid w:val="FF68514B"/>
    <w:rsid w:val="FF692913"/>
    <w:rsid w:val="FF6B5500"/>
    <w:rsid w:val="FF6BDE63"/>
    <w:rsid w:val="FF6FBBD3"/>
    <w:rsid w:val="FF758D0A"/>
    <w:rsid w:val="FF7783F8"/>
    <w:rsid w:val="FF7840C8"/>
    <w:rsid w:val="FF7F1C34"/>
    <w:rsid w:val="FF8B5735"/>
    <w:rsid w:val="FF8FD4BD"/>
    <w:rsid w:val="FF9FDF4E"/>
    <w:rsid w:val="FFB5064E"/>
    <w:rsid w:val="FFB51B2C"/>
    <w:rsid w:val="FFBA27AA"/>
    <w:rsid w:val="FFBB7357"/>
    <w:rsid w:val="FFBBCA6D"/>
    <w:rsid w:val="FFBC7765"/>
    <w:rsid w:val="FFBEF001"/>
    <w:rsid w:val="FFBEF0A6"/>
    <w:rsid w:val="FFBF662D"/>
    <w:rsid w:val="FFCFDDC3"/>
    <w:rsid w:val="FFCFE486"/>
    <w:rsid w:val="FFCFE93B"/>
    <w:rsid w:val="FFD29470"/>
    <w:rsid w:val="FFD5504C"/>
    <w:rsid w:val="FFDF7796"/>
    <w:rsid w:val="FFDFDCA1"/>
    <w:rsid w:val="FFE1F0D3"/>
    <w:rsid w:val="FFEA8195"/>
    <w:rsid w:val="FFEF8B27"/>
    <w:rsid w:val="FFF3BFE2"/>
    <w:rsid w:val="FFF4018B"/>
    <w:rsid w:val="FFF428A8"/>
    <w:rsid w:val="FFF6B459"/>
    <w:rsid w:val="FFF76CA5"/>
    <w:rsid w:val="FFF7EE7B"/>
    <w:rsid w:val="FFFB04AF"/>
    <w:rsid w:val="FFFB664F"/>
    <w:rsid w:val="FFFBB629"/>
    <w:rsid w:val="FFFC2E85"/>
    <w:rsid w:val="FFFD3DA3"/>
    <w:rsid w:val="FFFDF508"/>
    <w:rsid w:val="FFFE0172"/>
    <w:rsid w:val="FFFE0A85"/>
    <w:rsid w:val="FFFE58C5"/>
    <w:rsid w:val="FFFF1A63"/>
    <w:rsid w:val="FFFF207B"/>
    <w:rsid w:val="FFFF29CC"/>
    <w:rsid w:val="FFFF878C"/>
    <w:rsid w:val="FFFFD614"/>
    <w:rsid w:val="FFFFF9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8">
    <w:name w:val="Default Paragraph Font"/>
    <w:link w:val="19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/>
    </w:rPr>
  </w:style>
  <w:style w:type="paragraph" w:styleId="7">
    <w:name w:val="Body Text Indent"/>
    <w:basedOn w:val="1"/>
    <w:qFormat/>
    <w:uiPriority w:val="0"/>
    <w:pPr>
      <w:ind w:firstLine="630"/>
    </w:pPr>
    <w:rPr>
      <w:rFonts w:ascii="仿宋_GB2312" w:eastAsia="仿宋_GB2312"/>
      <w:sz w:val="32"/>
    </w:rPr>
  </w:style>
  <w:style w:type="paragraph" w:styleId="8">
    <w:name w:val="Block Text"/>
    <w:basedOn w:val="1"/>
    <w:qFormat/>
    <w:uiPriority w:val="0"/>
    <w:pPr>
      <w:adjustRightInd w:val="0"/>
      <w:snapToGrid w:val="0"/>
      <w:spacing w:line="560" w:lineRule="atLeast"/>
      <w:ind w:left="1458" w:leftChars="100" w:right="210" w:rightChars="100" w:hanging="1248" w:hangingChars="400"/>
      <w:jc w:val="left"/>
    </w:pPr>
    <w:rPr>
      <w:rFonts w:ascii="仿宋_GB2312" w:eastAsia="仿宋_GB2312"/>
      <w:spacing w:val="-4"/>
      <w:sz w:val="32"/>
    </w:rPr>
  </w:style>
  <w:style w:type="paragraph" w:styleId="9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0">
    <w:name w:val="Date"/>
    <w:basedOn w:val="1"/>
    <w:next w:val="1"/>
    <w:qFormat/>
    <w:uiPriority w:val="0"/>
    <w:rPr>
      <w:rFonts w:ascii="仿宋_GB2312" w:eastAsia="仿宋_GB2312"/>
      <w:sz w:val="32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Body Text First Indent 2"/>
    <w:basedOn w:val="7"/>
    <w:unhideWhenUsed/>
    <w:qFormat/>
    <w:uiPriority w:val="99"/>
    <w:pPr>
      <w:spacing w:before="100" w:beforeLines="0" w:beforeAutospacing="1"/>
      <w:ind w:firstLine="420" w:firstLineChars="200"/>
    </w:p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 Char"/>
    <w:basedOn w:val="1"/>
    <w:link w:val="18"/>
    <w:qFormat/>
    <w:uiPriority w:val="0"/>
    <w:pPr>
      <w:widowControl/>
      <w:spacing w:after="160" w:line="240" w:lineRule="exact"/>
      <w:jc w:val="left"/>
    </w:pPr>
  </w:style>
  <w:style w:type="character" w:styleId="20">
    <w:name w:val="page number"/>
    <w:basedOn w:val="18"/>
    <w:qFormat/>
    <w:uiPriority w:val="0"/>
  </w:style>
  <w:style w:type="character" w:styleId="21">
    <w:name w:val="Hyperlink"/>
    <w:qFormat/>
    <w:uiPriority w:val="0"/>
    <w:rPr>
      <w:color w:val="0000FF"/>
      <w:u w:val="single"/>
    </w:rPr>
  </w:style>
  <w:style w:type="character" w:styleId="22">
    <w:name w:val="footnote reference"/>
    <w:basedOn w:val="18"/>
    <w:qFormat/>
    <w:uiPriority w:val="0"/>
    <w:rPr>
      <w:vertAlign w:val="superscript"/>
    </w:rPr>
  </w:style>
  <w:style w:type="paragraph" w:customStyle="1" w:styleId="23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2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customStyle="1" w:styleId="25">
    <w:name w:val="普通(网站)1"/>
    <w:basedOn w:val="1"/>
    <w:qFormat/>
    <w:uiPriority w:val="0"/>
    <w:pPr>
      <w:spacing w:after="150" w:afterLines="0"/>
      <w:jc w:val="left"/>
    </w:pPr>
    <w:rPr>
      <w:rFonts w:ascii="Calibri" w:hAnsi="Calibri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os/C:\Documents%20and%20Settings\Administrator\Application%20Data\Microsoft\Templates\&#19978;&#25253;&#20844;&#25991;&#26032;(&#30005;&#23376;&#29256;)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个人电脑</Company>
  <Pages>2</Pages>
  <Words>10</Words>
  <Characters>61</Characters>
  <Lines>1</Lines>
  <Paragraphs>1</Paragraphs>
  <TotalTime>3</TotalTime>
  <ScaleCrop>false</ScaleCrop>
  <LinksUpToDate>false</LinksUpToDate>
  <CharactersWithSpaces>70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2013-10-14T07:23:00Z</dcterms:created>
  <dc:creator>微软中国</dc:creator>
  <cp:lastModifiedBy>uos</cp:lastModifiedBy>
  <cp:lastPrinted>2025-07-27T09:26:00Z</cp:lastPrinted>
  <dcterms:modified xsi:type="dcterms:W3CDTF">2026-07-31T15:39:18Z</dcterms:modified>
  <dc:title>0000001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